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g" ContentType="image/jp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Default Extension="png" ContentType="image/png"/>
  <Override PartName="/word/footer5.xml" ContentType="application/vnd.openxmlformats-officedocument.wordprocessingml.footer+xml"/>
  <Override PartName="/word/footer6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53" w:after="0" w:line="240" w:lineRule="auto"/>
        <w:ind w:left="4556" w:right="453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eh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i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i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i/>
        </w:rPr>
        <w:t>yö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i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i/>
        </w:rPr>
        <w:t>gy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0" w:after="0" w:line="322" w:lineRule="exact"/>
        <w:ind w:left="3518" w:right="3494"/>
        <w:jc w:val="center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ió</w:t>
      </w:r>
      <w:r>
        <w:rPr>
          <w:rFonts w:ascii="Times New Roman" w:hAnsi="Times New Roman" w:cs="Times New Roman" w:eastAsia="Times New Roman"/>
          <w:sz w:val="28"/>
          <w:szCs w:val="28"/>
          <w:spacing w:val="-1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li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-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b/>
          <w:bCs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b/>
          <w:bCs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b/>
          <w:bCs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99"/>
          <w:b/>
          <w:bCs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b/>
          <w:bCs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712" w:right="1688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10.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évfoly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számára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vagy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fakultáci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sopor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tnak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anóra)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Tartalmi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ok: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74" w:lineRule="exact"/>
        <w:ind w:left="916" w:right="8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irányzataina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lényege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hittétele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kulturáli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tekintetébe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</w:p>
    <w:p>
      <w:pPr>
        <w:spacing w:before="0" w:after="0" w:line="276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törekvé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céljai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eredményei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óds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zer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ok: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eldolgozá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kooperatí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kával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ténjé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</w:p>
    <w:p>
      <w:pPr>
        <w:spacing w:before="0" w:after="0" w:line="274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zövegérté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megadott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zempont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elemzé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74" w:lineRule="exact"/>
        <w:ind w:left="916" w:right="1499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alakít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zempontre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tárjá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Tartalmi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övetelmé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7" w:after="0" w:line="274" w:lineRule="exact"/>
        <w:ind w:left="916" w:right="8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elhelyezni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intézke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éseit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6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zményekkel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onlítani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különböz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</w:p>
    <w:p>
      <w:pPr>
        <w:spacing w:before="0" w:after="0" w:line="274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zatait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zinkronba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aikat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ukat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európai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államokba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</w:p>
    <w:p>
      <w:pPr>
        <w:spacing w:before="0" w:after="0" w:line="274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merje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kulturáli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Tanu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fejle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övetelmé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kooperatíva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</w:p>
    <w:p>
      <w:pPr>
        <w:spacing w:before="0" w:after="0" w:line="274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olyamatát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elevenít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témával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korábbi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mereteit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kriti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zemlélni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hitbeli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merje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916" w:right="8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eredeti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zövegét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kolai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célokna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néhá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ogalmaztam.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Ráhan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gol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ódás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4" w:lineRule="exact"/>
        <w:ind w:left="916" w:right="8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/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eladat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tárgyköré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800001" w:type="dxa"/>
      </w:tblPr>
      <w:tblGrid/>
      <w:tr>
        <w:trPr>
          <w:trHeight w:val="562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5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sor-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ám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732" w:right="370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állít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ás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3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gaz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ami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336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2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2.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247" w:lineRule="auto"/>
              <w:ind w:left="105" w:right="35"/>
              <w:jc w:val="left"/>
              <w:tabs>
                <w:tab w:pos="440" w:val="left"/>
                <w:tab w:pos="1520" w:val="left"/>
                <w:tab w:pos="2940" w:val="left"/>
                <w:tab w:pos="3240" w:val="left"/>
                <w:tab w:pos="4340" w:val="left"/>
                <w:tab w:pos="5840" w:val="left"/>
                <w:tab w:pos="6660" w:val="left"/>
                <w:tab w:pos="754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lal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  <w:b/>
                <w:bCs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5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ilá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élete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4.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3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ész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tsz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ü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</w:tbl>
    <w:p>
      <w:pPr>
        <w:spacing w:after="0"/>
        <w:sectPr>
          <w:pgNumType w:start="1"/>
          <w:pgMar w:footer="758" w:top="1360" w:bottom="940" w:left="500" w:right="500"/>
          <w:footerReference w:type="default" r:id="rId5"/>
          <w:type w:val="continuous"/>
          <w:pgSz w:w="11900" w:h="16840"/>
        </w:sectPr>
      </w:pPr>
      <w:rPr/>
    </w:p>
    <w:p>
      <w:pPr>
        <w:spacing w:before="5" w:after="0" w:line="90" w:lineRule="exact"/>
        <w:jc w:val="left"/>
        <w:rPr>
          <w:sz w:val="9"/>
          <w:szCs w:val="9"/>
        </w:rPr>
      </w:pPr>
      <w:rPr/>
      <w:r>
        <w:rPr>
          <w:sz w:val="9"/>
          <w:szCs w:val="9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800001" w:type="dxa"/>
      </w:tblPr>
      <w:tblGrid/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5.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ü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ets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ét: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1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3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6.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322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7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7.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7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hum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ük.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8.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nyom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bon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9.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10.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2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ü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lére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lére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tar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701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11.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46"/>
              <w:jc w:val="both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köv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udom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nyo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ód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eztetésé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ésé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száza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tel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3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12.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tél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tis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ztele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rlete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ala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tt.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</w:tbl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9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egoldá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03.800001" w:type="dxa"/>
      </w:tblPr>
      <w:tblGrid/>
      <w:tr>
        <w:trPr>
          <w:trHeight w:val="562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4" w:lineRule="exact"/>
              <w:ind w:left="105" w:right="39" w:firstLine="5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sor-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ám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3732" w:right="370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állít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ás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234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gaz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auto"/>
              <w:ind w:left="16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ami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336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2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dog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52" w:after="0" w:line="240" w:lineRule="auto"/>
              <w:ind w:left="327" w:right="30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2.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5"/>
              <w:jc w:val="left"/>
              <w:tabs>
                <w:tab w:pos="440" w:val="left"/>
                <w:tab w:pos="1520" w:val="left"/>
                <w:tab w:pos="2940" w:val="left"/>
                <w:tab w:pos="3240" w:val="left"/>
                <w:tab w:pos="4340" w:val="left"/>
                <w:tab w:pos="5840" w:val="left"/>
                <w:tab w:pos="6660" w:val="left"/>
                <w:tab w:pos="7540" w:val="left"/>
              </w:tabs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ab/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lal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53" w:right="33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3.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ilá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élete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53" w:right="33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4.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;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3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ész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tsz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ü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8" w:right="29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5.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ü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-1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  <w:p>
            <w:pPr>
              <w:spacing w:before="1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3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8" w:right="29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66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6.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8" w:right="29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326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7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7.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7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ü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7" w:after="0" w:line="240" w:lineRule="auto"/>
              <w:ind w:left="327" w:right="30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66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8.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ű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nyom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bon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8" w:right="29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42" w:right="21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9.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247" w:lineRule="auto"/>
              <w:ind w:left="105" w:right="3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18" w:right="29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10.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2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ü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lére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lére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tar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53" w:right="33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701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11.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46"/>
              <w:jc w:val="both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jáéle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izs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eztetésé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ésé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q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száza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: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h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tel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ö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"/>
                <w:w w:val="103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ó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14" w:after="0" w:line="220" w:lineRule="exact"/>
              <w:jc w:val="left"/>
              <w:rPr>
                <w:sz w:val="22"/>
                <w:szCs w:val="22"/>
              </w:rPr>
            </w:pPr>
            <w:rPr/>
            <w:r>
              <w:rPr>
                <w:sz w:val="22"/>
                <w:szCs w:val="22"/>
              </w:rPr>
            </w:r>
          </w:p>
          <w:p>
            <w:pPr>
              <w:spacing w:before="0" w:after="0" w:line="240" w:lineRule="auto"/>
              <w:ind w:left="362" w:right="34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  <w:tr>
        <w:trPr>
          <w:trHeight w:val="470" w:hRule="exact"/>
        </w:trPr>
        <w:tc>
          <w:tcPr>
            <w:tcW w:w="71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22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  <w:b/>
                <w:bCs/>
              </w:rPr>
              <w:t>12.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1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4" w:after="0" w:line="253" w:lineRule="auto"/>
              <w:ind w:left="105" w:right="3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9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ú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ztet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7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sá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ár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tél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tis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ztele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4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j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ő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ís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rlete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,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5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fi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y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elé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36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el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0"/>
              </w:rPr>
              <w:t>ét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0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ala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p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z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2"/>
                <w:w w:val="103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1"/>
                <w:w w:val="103"/>
              </w:rPr>
              <w:t>tt.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  <w:tc>
          <w:tcPr>
            <w:tcW w:w="8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94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9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353" w:right="33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3"/>
              </w:rPr>
              <w:t>X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spacing w:val="0"/>
                <w:w w:val="100"/>
              </w:rPr>
            </w:r>
          </w:p>
        </w:tc>
      </w:tr>
    </w:tbl>
    <w:p>
      <w:pPr>
        <w:jc w:val="center"/>
        <w:spacing w:after="0"/>
        <w:sectPr>
          <w:pgMar w:header="0" w:footer="758" w:top="1320" w:bottom="940" w:left="500" w:right="500"/>
          <w:pgSz w:w="11900" w:h="16840"/>
        </w:sectPr>
      </w:pPr>
      <w:rPr/>
    </w:p>
    <w:p>
      <w:pPr>
        <w:spacing w:before="72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JELENTÉSTER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alábbi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puzzle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égével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</w:p>
    <w:p>
      <w:pPr>
        <w:spacing w:before="19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35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30.08pt;height:305.280pt;mso-position-horizontal-relative:char;mso-position-vertical-relative:line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" w:after="0" w:line="240" w:lineRule="auto"/>
        <w:ind w:left="3843" w:right="382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Bo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lli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  <w:i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center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96" w:after="0" w:line="240" w:lineRule="auto"/>
        <w:ind w:left="156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271.161094pt;height:313.635pt;mso-position-horizontal-relative:char;mso-position-vertical-relative:line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240" w:lineRule="auto"/>
        <w:ind w:left="2204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ú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ú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ú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  <w:i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  <w:i/>
        </w:rPr>
        <w:t>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left"/>
        <w:spacing w:after="0"/>
        <w:sectPr>
          <w:pgMar w:header="0" w:footer="758" w:top="1320" w:bottom="940" w:left="1680" w:right="1300"/>
          <w:pgSz w:w="11900" w:h="16840"/>
        </w:sectPr>
      </w:pPr>
      <w:rPr/>
    </w:p>
    <w:p>
      <w:pPr>
        <w:spacing w:before="72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.)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alábbi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zemelvé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igyelme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exact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-.366858pt;width:13.3pt;height:14.74pt;mso-position-horizontal-relative:page;mso-position-vertical-relative:paragraph;z-index:-1617" coordorigin="1410,-7" coordsize="266,295">
            <v:group style="position:absolute;left:1416;top:-2;width:254;height:2" coordorigin="1416,-2" coordsize="254,2">
              <v:shape style="position:absolute;left:1416;top:-2;width:254;height:2" coordorigin="1416,-2" coordsize="254,0" path="m1416,-2l1670,-2e" filled="f" stroked="t" strokeweight=".580pt" strokecolor="#000000">
                <v:path arrowok="t"/>
              </v:shape>
            </v:group>
            <v:group style="position:absolute;left:1421;top:3;width:2;height:274" coordorigin="1421,3" coordsize="2,274">
              <v:shape style="position:absolute;left:1421;top:3;width:2;height:274" coordorigin="1421,3" coordsize="0,274" path="m1421,3l1421,277e" filled="f" stroked="t" strokeweight=".580pt" strokecolor="#000000">
                <v:path arrowok="t"/>
              </v:shape>
            </v:group>
            <v:group style="position:absolute;left:1666;top:3;width:2;height:274" coordorigin="1666,3" coordsize="2,274">
              <v:shape style="position:absolute;left:1666;top:3;width:2;height:274" coordorigin="1666,3" coordsize="0,274" path="m1666,3l1666,277e" filled="f" stroked="t" strokeweight=".580pt" strokecolor="#000000">
                <v:path arrowok="t"/>
              </v:shape>
            </v:group>
            <v:group style="position:absolute;left:1416;top:282;width:254;height:2" coordorigin="1416,282" coordsize="254,2">
              <v:shape style="position:absolute;left:1416;top:282;width:254;height:2" coordorigin="1416,282" coordsize="254,0" path="m1416,282l1670,282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ogalma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3488" w:right="3464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reformáci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b/>
          <w:bCs/>
        </w:rPr>
        <w:t>fogal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történelem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vitatotta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orozata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ormar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középkori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elrontott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tenképi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teremtette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helyreállítását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tette.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oha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jelentett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régi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zba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zatéré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ténetírá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úlyt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ektetett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adalmi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gazda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zempont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magyarázatára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zögezni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eredetile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etei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dó,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pirituáli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jellegét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mindvégi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régi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pokon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vágya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belül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zületett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abból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zakadva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olytatódott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3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zakot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nevezte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ogalomról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nr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galmát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Leopol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Ranke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alkotta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újkori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történetét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elemezve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története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kihívá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adott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elére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elnevezé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történelem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tankönyve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túlnyom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ználja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ejezetcímeket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pozití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adva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16–17.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történetét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negatí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tartalommal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ruházzá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elhívta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igyelmet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</w:p>
    <w:p>
      <w:pPr>
        <w:spacing w:before="2" w:after="0" w:line="239" w:lineRule="auto"/>
        <w:ind w:left="116" w:right="50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törekvé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ként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értelmezte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maradt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újkori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sú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egyháztörté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ubert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kiállt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ogalom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úlyt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zhangba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taurációról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John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O’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újkori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katolicizm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ználatát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alapozza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véleményét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katolicizm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üggetle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bekövetkezte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betegápolá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zegénygondozá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céljából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létrej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tengere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lszász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elképzelé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ználva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elumea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ejezette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tantizm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katolicizm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ágát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kutatta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okkal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pkor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európai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pkor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nagyré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maradt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fogó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evangelizálá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prédikát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munkája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ztette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Reinha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kialakulá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gór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unkájába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létrejötténe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ágát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emelte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aprólé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megviz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gálta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adalomra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gyakorolt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atását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atároz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újkori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zervezé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orgatókönyve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Ilyenne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idolgozá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(1530)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nsok,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illetve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Tridenti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intézkedé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intézménye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elterje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valamint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egyházlátogatá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párhuzam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papnevel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szeminárium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valamint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propaganda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aktí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ználata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Reinha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állam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kiépülé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eltétele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ugyani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racionalizáci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bürokrácia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kellékéne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bözteté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túlhaladottá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ogadhatj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újkori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európai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kihívá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egyenra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eközbe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magyarázhat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gyakorolt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nyugati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adalomra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gazda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ágra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dolkodá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kilépve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62" w:after="0" w:line="271" w:lineRule="exact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2.733118pt;width:12.58pt;height:14.74pt;mso-position-horizontal-relative:page;mso-position-vertical-relative:paragraph;z-index:-1616" coordorigin="1410,55" coordsize="252,295">
            <v:group style="position:absolute;left:1416;top:60;width:240;height:2" coordorigin="1416,60" coordsize="240,2">
              <v:shape style="position:absolute;left:1416;top:60;width:240;height:2" coordorigin="1416,60" coordsize="240,0" path="m1416,60l1656,60e" filled="f" stroked="t" strokeweight=".580pt" strokecolor="#000000">
                <v:path arrowok="t"/>
              </v:shape>
            </v:group>
            <v:group style="position:absolute;left:1421;top:65;width:2;height:274" coordorigin="1421,65" coordsize="2,274">
              <v:shape style="position:absolute;left:1421;top:65;width:2;height:274" coordorigin="1421,65" coordsize="0,274" path="m1421,65l1421,339e" filled="f" stroked="t" strokeweight=".580pt" strokecolor="#000000">
                <v:path arrowok="t"/>
              </v:shape>
            </v:group>
            <v:group style="position:absolute;left:1651;top:65;width:2;height:274" coordorigin="1651,65" coordsize="2,274">
              <v:shape style="position:absolute;left:1651;top:65;width:2;height:274" coordorigin="1651,65" coordsize="0,274" path="m1651,65l1651,339e" filled="f" stroked="t" strokeweight=".580pt" strokecolor="#000000">
                <v:path arrowok="t"/>
              </v:shape>
            </v:group>
            <v:group style="position:absolute;left:1416;top:344;width:240;height:2" coordorigin="1416,344" coordsize="240,2">
              <v:shape style="position:absolute;left:1416;top:344;width:240;height:2" coordorigin="1416,344" coordsize="240,0" path="m1416,344l1656,344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zményei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3335" w:right="3311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reformáci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b/>
          <w:bCs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b/>
          <w:bCs/>
        </w:rPr>
        <w:t>zmé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b/>
          <w:bCs/>
        </w:rPr>
        <w:t>yei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neheze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ogalmazni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problémája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mindenki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egyetértett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valami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javítá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zorul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ormjána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igénye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iratokba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zázadtól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ödte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ngok.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ormérzé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3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itáliai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püspökök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borosok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hatalma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túlzóna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</w:p>
    <w:p>
      <w:pPr>
        <w:spacing w:before="2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prédikál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barátokat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háborította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könnye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nélkül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olytathatna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ztényi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élethez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egyáltalá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hivatá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tudatra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aládi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akarat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irányította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erre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pályára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nök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alóli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felmenté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miért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pénz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mányzati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jogi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égbeli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gondokat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hangoztatta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volna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személye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evangéliumokna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bé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példamutatá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üdvözülé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kérdé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hiányzott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éhá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kivételt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eltekintve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ormokba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kriti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pkor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elvárá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12–13.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plébá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püspök,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evangéliumi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életvitel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elvárá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egyháziakkal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házzal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ágtala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helyi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zeadódta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állami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zámtala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korrupci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merült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államtól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várta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méltá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zépkori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botrányna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tól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betartatá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igyelem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övezte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lépé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területé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papokna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meghirdetni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elügyelni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zentelni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Így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zervezetne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tekintett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pápára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adalmi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tanítói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pontját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középkori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öröks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égeként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zeretettel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gukr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ejedelemként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többet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ártott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oknál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itáliai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borúk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yula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hadait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udósok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vitatkozta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oganatja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erege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védekezne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ökkené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zaélé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botrá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</w:p>
    <w:p>
      <w:pPr>
        <w:spacing w:before="2" w:after="0" w:line="242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bizonyulta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volna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okkal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úllyal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latba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teológiai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bizonytala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itáliai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tagja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hangoztatta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alátáma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nus-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féle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adománylevél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érdekébe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mondania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hatalomról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házzá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válnia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nézetet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ítette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egyéni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elmélyedé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térbe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ezett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devoti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moderna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émetal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dön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ejedelem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területé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önös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1" w:after="0" w:line="251" w:lineRule="auto"/>
        <w:ind w:left="116" w:right="57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4.680857pt;width:144pt;height:.1pt;mso-position-horizontal-relative:page;mso-position-vertical-relative:paragraph;z-index:-1615" coordorigin="1416,-94" coordsize="2880,2">
            <v:shape style="position:absolute;left:1416;top:-94;width:2880;height:2" coordorigin="1416,-94" coordsize="2880,0" path="m1416,-94l4296,-94e" filled="f" stroked="t" strokeweight=".580pt" strokecolor="#000000">
              <v:path arrowok="t"/>
            </v:shape>
          </v:group>
          <w10:wrap type="none"/>
        </w:pic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  </w:t>
      </w:r>
      <w:r>
        <w:rPr>
          <w:rFonts w:ascii="Lucida Sans Unicode" w:hAnsi="Lucida Sans Unicode" w:cs="Lucida Sans Unicode" w:eastAsia="Lucida Sans Unicode"/>
          <w:sz w:val="5"/>
          <w:szCs w:val="5"/>
          <w:spacing w:val="11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od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(lati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mo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ámb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lel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14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15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db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gyh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„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”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poko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ere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rlá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atá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both"/>
        <w:spacing w:after="0"/>
        <w:sectPr>
          <w:pgMar w:header="0" w:footer="758" w:top="1360" w:bottom="940" w:left="1300" w:right="1300"/>
          <w:pgSz w:w="11900" w:h="16840"/>
        </w:sectPr>
      </w:pPr>
      <w:rPr/>
    </w:p>
    <w:p>
      <w:pPr>
        <w:spacing w:before="72" w:after="0" w:line="240" w:lineRule="auto"/>
        <w:ind w:left="316" w:right="2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könyvnyomtatá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elterjedé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tanítói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hivatala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háttérbe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zorult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eladata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zolgáltatá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zorítkozott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ztorkodá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hiánya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ödött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égi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mozgalmakat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kontrollálni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mivel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elérhet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jobbára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tanulatla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elhivatott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jellemezte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híveikne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egíteni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obb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denki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értelmezte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zövegeket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316" w:right="2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problémákkal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belül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ikerült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mokat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elindítani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1512–1517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Lateráni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eredménytelenül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belül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kivételek: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ellépé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dinami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igyelemre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bbi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mintájává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kusok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zeretet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iuma”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üdvözülé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valamint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prédi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ztorkodá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hirdette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Tagjai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közül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borosok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aktíva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Rotterdami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virágzott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zava: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ogadom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nös,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ogad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bárm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nös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vagyok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indenki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hirdetett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evangéliumi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mintává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dött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megélé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ztika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indeze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egyaránt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kusok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orába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</w:p>
    <w:p>
      <w:pPr>
        <w:spacing w:before="10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2" w:lineRule="auto"/>
        <w:ind w:left="316" w:right="2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3b.)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alábbi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Vá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ö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egyházba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cím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táblázat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meretanya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8.999996" w:type="dxa"/>
      </w:tblPr>
      <w:tblGrid/>
      <w:tr>
        <w:trPr>
          <w:trHeight w:val="523" w:hRule="exact"/>
        </w:trPr>
        <w:tc>
          <w:tcPr>
            <w:tcW w:w="29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CC99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183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VÁLSÁ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JELENS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ÉGEK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76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CC99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816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MEGO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LDÁSI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  <w:b/>
                <w:bCs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ÍSÉR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</w:rPr>
              <w:t>LETEK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3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CC99"/>
          </w:tcPr>
          <w:p>
            <w:pPr>
              <w:spacing w:before="1" w:after="0" w:line="110" w:lineRule="exact"/>
              <w:jc w:val="left"/>
              <w:rPr>
                <w:sz w:val="11"/>
                <w:szCs w:val="11"/>
              </w:rPr>
            </w:pPr>
            <w:rPr/>
            <w:r>
              <w:rPr>
                <w:sz w:val="11"/>
                <w:szCs w:val="11"/>
              </w:rPr>
            </w:r>
          </w:p>
          <w:p>
            <w:pPr>
              <w:spacing w:before="0" w:after="0" w:line="240" w:lineRule="auto"/>
              <w:ind w:left="600" w:right="576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b/>
                <w:bCs/>
              </w:rPr>
              <w:t>ID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</w:rPr>
              <w:t>Ő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</w:rPr>
            </w:r>
          </w:p>
        </w:tc>
      </w:tr>
      <w:tr>
        <w:trPr>
          <w:trHeight w:val="826" w:hRule="exact"/>
        </w:trPr>
        <w:tc>
          <w:tcPr>
            <w:tcW w:w="29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CC"/>
          </w:tcPr>
          <w:p>
            <w:pPr>
              <w:spacing w:before="5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2" w:lineRule="auto"/>
              <w:ind w:left="780" w:right="721" w:firstLine="263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ón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aza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kölc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sök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76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CC"/>
          </w:tcPr>
          <w:p>
            <w:pPr/>
            <w:rPr/>
          </w:p>
        </w:tc>
        <w:tc>
          <w:tcPr>
            <w:tcW w:w="173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CC"/>
          </w:tcPr>
          <w:p>
            <w:pPr>
              <w:spacing w:before="5" w:after="0" w:line="260" w:lineRule="exact"/>
              <w:jc w:val="left"/>
              <w:rPr>
                <w:sz w:val="26"/>
                <w:szCs w:val="26"/>
              </w:rPr>
            </w:pPr>
            <w:rPr/>
            <w:r>
              <w:rPr>
                <w:sz w:val="26"/>
                <w:szCs w:val="26"/>
              </w:rPr>
            </w:r>
          </w:p>
          <w:p>
            <w:pPr>
              <w:spacing w:before="0" w:after="0" w:line="240" w:lineRule="auto"/>
              <w:ind w:left="55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XI.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859" w:hRule="exact"/>
        </w:trPr>
        <w:tc>
          <w:tcPr>
            <w:tcW w:w="29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99FF99"/>
          </w:tcPr>
          <w:p>
            <w:pPr>
              <w:spacing w:before="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551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ekm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oz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galm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476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99FF99"/>
          </w:tcPr>
          <w:p>
            <w:pPr/>
            <w:rPr/>
          </w:p>
        </w:tc>
        <w:tc>
          <w:tcPr>
            <w:tcW w:w="173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99FF99"/>
          </w:tcPr>
          <w:p>
            <w:pPr>
              <w:spacing w:before="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248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XII-XIII.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864" w:hRule="exact"/>
        </w:trPr>
        <w:tc>
          <w:tcPr>
            <w:tcW w:w="29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CC"/>
          </w:tcPr>
          <w:p>
            <w:pPr/>
            <w:rPr/>
          </w:p>
        </w:tc>
        <w:tc>
          <w:tcPr>
            <w:tcW w:w="476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CC"/>
          </w:tcPr>
          <w:p>
            <w:pPr>
              <w:spacing w:before="15" w:after="0" w:line="274" w:lineRule="exact"/>
              <w:ind w:left="1569" w:right="1544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egy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házszakadás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kons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anz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zs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  <w:b/>
                <w:bCs/>
                <w:i/>
              </w:rPr>
              <w:t>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0" w:after="0" w:line="276" w:lineRule="exact"/>
              <w:ind w:left="879" w:right="85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pápai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lom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6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  <w:b/>
                <w:bCs/>
                <w:i/>
              </w:rPr>
              <w:t>mege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ő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  <w:b/>
                <w:bCs/>
                <w:i/>
              </w:rPr>
              <w:t>íté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99"/>
                <w:b/>
                <w:bCs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73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FFFFCC"/>
          </w:tcPr>
          <w:p>
            <w:pPr>
              <w:spacing w:before="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47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XI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V.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  <w:tr>
        <w:trPr>
          <w:trHeight w:val="864" w:hRule="exact"/>
        </w:trPr>
        <w:tc>
          <w:tcPr>
            <w:tcW w:w="2981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99FF99"/>
          </w:tcPr>
          <w:p>
            <w:pPr/>
            <w:rPr/>
          </w:p>
        </w:tc>
        <w:tc>
          <w:tcPr>
            <w:tcW w:w="4766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99FF99"/>
          </w:tcPr>
          <w:p>
            <w:pPr>
              <w:spacing w:before="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1869" w:right="1843"/>
              <w:jc w:val="center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kvi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íci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ó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</w:rPr>
            </w:r>
          </w:p>
        </w:tc>
        <w:tc>
          <w:tcPr>
            <w:tcW w:w="1738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  <w:shd w:val="clear" w:color="auto" w:fill="99FF99"/>
          </w:tcPr>
          <w:p>
            <w:pPr>
              <w:spacing w:before="4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0" w:lineRule="auto"/>
              <w:ind w:left="522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XV.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sz.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</w:tr>
    </w:tbl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left="316" w:right="2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4.)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tanári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jegyzetelé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táblánál: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oportmunka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táblánál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megoldá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kiérté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e;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írja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megállapítá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okat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táblázatba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táblázatkitölté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portba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</w:t>
      </w:r>
    </w:p>
    <w:p>
      <w:pPr>
        <w:spacing w:before="3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53" w:lineRule="auto"/>
        <w:ind w:left="316" w:right="25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3.960861pt;width:453.6pt;height:.1pt;mso-position-horizontal-relative:page;mso-position-vertical-relative:paragraph;z-index:-1614" coordorigin="1416,-79" coordsize="9072,2">
            <v:shape style="position:absolute;left:1416;top:-79;width:9072;height:2" coordorigin="1416,-79" coordsize="9072,0" path="m1416,-79l10488,-79e" filled="f" stroked="t" strokeweight=".580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16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kus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0" w:footer="758" w:top="1340" w:bottom="940" w:left="1100" w:right="1100"/>
          <w:pgSz w:w="11900" w:h="16840"/>
        </w:sectPr>
      </w:pPr>
      <w:rPr/>
    </w:p>
    <w:p>
      <w:pPr>
        <w:spacing w:before="62" w:after="0" w:line="240" w:lineRule="auto"/>
        <w:ind w:right="82"/>
        <w:jc w:val="right"/>
        <w:tabs>
          <w:tab w:pos="3340" w:val="left"/>
          <w:tab w:pos="6980" w:val="left"/>
        </w:tabs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pict>
          <v:group style="position:absolute;margin-left:64.611313pt;margin-top:70.016724pt;width:512.931035pt;height:143.993066pt;mso-position-horizontal-relative:page;mso-position-vertical-relative:page;z-index:-1613" coordorigin="1292,1400" coordsize="10259,2880">
            <v:group style="position:absolute;left:1303;top:1775;width:10237;height:2" coordorigin="1303,1775" coordsize="10237,2">
              <v:shape style="position:absolute;left:1303;top:1775;width:10237;height:2" coordorigin="1303,1775" coordsize="10237,0" path="m1303,1775l11540,1775e" filled="f" stroked="t" strokeweight="1.079855pt" strokecolor="#000000">
                <v:path arrowok="t"/>
              </v:shape>
            </v:group>
            <v:group style="position:absolute;left:4762;top:1411;width:2;height:2858" coordorigin="4762,1411" coordsize="2,2858">
              <v:shape style="position:absolute;left:4762;top:1411;width:2;height:2858" coordorigin="4762,1411" coordsize="0,2858" path="m4762,4269l4762,1411e" filled="f" stroked="t" strokeweight="1.079855pt" strokecolor="#000000">
                <v:path arrowok="t"/>
              </v:shape>
            </v:group>
            <v:group style="position:absolute;left:8225;top:1411;width:2;height:2858" coordorigin="8225,1411" coordsize="2,2858">
              <v:shape style="position:absolute;left:8225;top:1411;width:2;height:2858" coordorigin="8225,1411" coordsize="0,2858" path="m8225,4269l8225,1411e" filled="f" stroked="t" strokeweight="1.079855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Íg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3"/>
          <w:szCs w:val="23"/>
          <w:spacing w:val="1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9"/>
          <w:i/>
        </w:rPr>
        <w:t>ismertem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Ú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23"/>
          <w:szCs w:val="23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6"/>
          <w:i/>
        </w:rPr>
        <w:t>megközelítés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3"/>
          <w:i/>
        </w:rPr>
        <w:t>Kérdé</w:t>
      </w:r>
      <w:r>
        <w:rPr>
          <w:rFonts w:ascii="Times New Roman" w:hAnsi="Times New Roman" w:cs="Times New Roman" w:eastAsia="Times New Roman"/>
          <w:sz w:val="23"/>
          <w:szCs w:val="23"/>
          <w:spacing w:val="1"/>
          <w:w w:val="104"/>
          <w:i/>
        </w:rPr>
        <w:t>s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8"/>
          <w:i/>
        </w:rPr>
        <w:t>eim?</w:t>
      </w:r>
      <w:r>
        <w:rPr>
          <w:rFonts w:ascii="Times New Roman" w:hAnsi="Times New Roman" w:cs="Times New Roman" w:eastAsia="Times New Roman"/>
          <w:sz w:val="23"/>
          <w:szCs w:val="23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right="134"/>
        <w:jc w:val="righ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spacing w:val="0"/>
          <w:w w:val="129"/>
        </w:rPr>
        <w:t>Q</w:t>
      </w:r>
      <w:r>
        <w:rPr>
          <w:rFonts w:ascii="Times New Roman" w:hAnsi="Times New Roman" w:cs="Times New Roman" w:eastAsia="Times New Roman"/>
          <w:sz w:val="12"/>
          <w:szCs w:val="12"/>
          <w:spacing w:val="0"/>
          <w:w w:val="100"/>
        </w:rPr>
      </w:r>
    </w:p>
    <w:p>
      <w:pPr>
        <w:jc w:val="right"/>
        <w:spacing w:after="0"/>
        <w:sectPr>
          <w:pgMar w:footer="0" w:header="0" w:top="1400" w:bottom="280" w:left="1680" w:right="1260"/>
          <w:footerReference w:type="default" r:id="rId8"/>
          <w:pgSz w:w="11900" w:h="16840"/>
        </w:sectPr>
      </w:pPr>
      <w:rPr/>
    </w:p>
    <w:p>
      <w:pPr>
        <w:spacing w:before="72" w:after="0" w:line="242" w:lineRule="auto"/>
        <w:ind w:left="116" w:right="51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800003pt;margin-top:62.563099pt;width:166.56pt;height:186.24pt;mso-position-horizontal-relative:page;mso-position-vertical-relative:paragraph;z-index:-1612" type="#_x0000_t75">
            <v:imagedata r:id="rId10" o:title=""/>
          </v:shape>
        </w:pict>
      </w:r>
      <w:r>
        <w:rPr/>
        <w:pict>
          <v:shape style="position:absolute;margin-left:354pt;margin-top:45.283096pt;width:156.24pt;height:203.52pt;mso-position-horizontal-relative:page;mso-position-vertical-relative:paragraph;z-index:-1611" type="#_x0000_t75">
            <v:imagedata r:id="rId11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.)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oportra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alakjaina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eseményeine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képeivel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</w:p>
    <w:p>
      <w:pPr>
        <w:spacing w:before="4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16" w:right="-20"/>
        <w:jc w:val="left"/>
        <w:tabs>
          <w:tab w:pos="57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70.800003pt;margin-top:27.763121pt;width:151.68pt;height:204.24pt;mso-position-horizontal-relative:page;mso-position-vertical-relative:paragraph;z-index:-1610" type="#_x0000_t75">
            <v:imagedata r:id="rId12" o:title=""/>
          </v:shape>
        </w:pict>
      </w:r>
      <w:r>
        <w:rPr/>
        <w:pict>
          <v:shape style="position:absolute;margin-left:354pt;margin-top:40.003120pt;width:128.16pt;height:192pt;mso-position-horizontal-relative:page;mso-position-vertical-relative:paragraph;z-index:-1609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Már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(1483-1546)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wingli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(1484-1531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604" w:right="-20"/>
        <w:jc w:val="left"/>
        <w:tabs>
          <w:tab w:pos="62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shape style="position:absolute;margin-left:354pt;margin-top:27.763113pt;width:152.076995pt;height:192.375pt;mso-position-horizontal-relative:page;mso-position-vertical-relative:paragraph;z-index:-1608" type="#_x0000_t75">
            <v:imagedata r:id="rId14" o:title=""/>
          </v:shape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ános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(1509-1564)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III.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(1509-1541)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95.184932pt;height:172.5pt;mso-position-horizontal-relative:char;mso-position-vertical-relative:line" type="#_x0000_t75">
            <v:imagedata r:id="rId1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NumType w:start="10"/>
          <w:pgMar w:footer="758" w:header="0" w:top="1340" w:bottom="940" w:left="1300" w:right="1300"/>
          <w:footerReference w:type="default" r:id="rId9"/>
          <w:pgSz w:w="11900" w:h="16840"/>
        </w:sectPr>
      </w:pPr>
      <w:rPr/>
    </w:p>
    <w:p>
      <w:pPr>
        <w:spacing w:before="72" w:after="0" w:line="240" w:lineRule="auto"/>
        <w:ind w:left="116" w:right="-20"/>
        <w:jc w:val="left"/>
        <w:tabs>
          <w:tab w:pos="57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identi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(1545-1563)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oyolai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Ignác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(1491-1556)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293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5b.)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kialakítá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megkapj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húzott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kártyájána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zövegeket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irányzatával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táblázatba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gondolatté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képet</w:t>
      </w:r>
      <w:r>
        <w:rPr>
          <w:rFonts w:ascii="Times New Roman" w:hAnsi="Times New Roman" w:cs="Times New Roman" w:eastAsia="Times New Roman"/>
          <w:sz w:val="24"/>
          <w:szCs w:val="24"/>
          <w:spacing w:val="-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spacing w:before="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exact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-.366895pt;width:10.42pt;height:14.74pt;mso-position-horizontal-relative:page;mso-position-vertical-relative:paragraph;z-index:-1607" coordorigin="1410,-7" coordsize="208,295">
            <v:group style="position:absolute;left:1416;top:-2;width:197;height:2" coordorigin="1416,-2" coordsize="197,2">
              <v:shape style="position:absolute;left:1416;top:-2;width:197;height:2" coordorigin="1416,-2" coordsize="197,0" path="m1416,-2l1613,-2e" filled="f" stroked="t" strokeweight=".580pt" strokecolor="#000000">
                <v:path arrowok="t"/>
              </v:shape>
            </v:group>
            <v:group style="position:absolute;left:1421;top:3;width:2;height:274" coordorigin="1421,3" coordsize="2,274">
              <v:shape style="position:absolute;left:1421;top:3;width:2;height:274" coordorigin="1421,3" coordsize="0,274" path="m1421,3l1421,277e" filled="f" stroked="t" strokeweight=".580pt" strokecolor="#000000">
                <v:path arrowok="t"/>
              </v:shape>
            </v:group>
            <v:group style="position:absolute;left:1608;top:3;width:2;height:274" coordorigin="1608,3" coordsize="2,274">
              <v:shape style="position:absolute;left:1608;top:3;width:2;height:274" coordorigin="1608,3" coordsize="0,274" path="m1608,3l1608,277e" filled="f" stroked="t" strokeweight=".580pt" strokecolor="#000000">
                <v:path arrowok="t"/>
              </v:shape>
            </v:group>
            <v:group style="position:absolute;left:1416;top:282;width:197;height:2" coordorigin="1416,282" coordsize="197,2">
              <v:shape style="position:absolute;left:1416;top:282;width:197;height:2" coordorigin="1416,282" coordsize="197,0" path="m1416,282l1613,282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árt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(1483-1546)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1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urti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bányá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aládból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ógus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ellépé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közvetle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cédulá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elzúdulá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végleteki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1484-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Ince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tiaráját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kénytele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zálogba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orvos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javadalma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zegeket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kérte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járt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lbert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herce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mainzi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magdeburgi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jóváhagyá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rengete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erébe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elvállalta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területé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meghirdeti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út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zett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ejedelemne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legna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ereklye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jteményével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büs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zkélkedhetett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úkból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Wittenbe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egyetemé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tanít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Lutherne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telje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okból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zett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lbert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akciója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sú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ugyani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megboc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nökért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ró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bünteté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eltételekkel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ró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gedé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zava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prédikáci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magyarázat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oka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tekintette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követett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nöket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váltani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ágához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kegyelmi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állapot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iatal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34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ájt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élreérti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üdvöss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zélyezteti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úcédulákkal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vezetett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zentbe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zédeibe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tételeibe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ellépett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gyakorlat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óriá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lavinát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indított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1517.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októbe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31-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zétküldött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címe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Vitatk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ozás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sú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ejé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ógus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zólt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Tézi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zólta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amint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megtudja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azonnal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leállítja.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0" w:after="0" w:line="272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teológiája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egyházból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kezdetbe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egyáltalá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merült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benne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egyházzal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doktoraként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ordult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vitapartnerne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érdekelte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tíl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zervá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100"/>
          <w:position w:val="6"/>
        </w:rPr>
        <w:t>       </w:t>
      </w:r>
      <w:r>
        <w:rPr>
          <w:rFonts w:ascii="Lucida Sans Unicode" w:hAnsi="Lucida Sans Unicode" w:cs="Lucida Sans Unicode" w:eastAsia="Lucida Sans Unicode"/>
          <w:sz w:val="7"/>
          <w:szCs w:val="7"/>
          <w:spacing w:val="-8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teológiát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lelki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hirdetett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ikeréne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zponti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elveté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tontól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merítve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gos,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enki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üdvözülhet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nös.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termé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élelemmel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töltötte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1511-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éveket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töltött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probléma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megoldá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megigazulá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kérdé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végül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tol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rómaiakna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írt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levelébe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találta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gaz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élni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”.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merte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könyörülete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nös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eméért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igazzá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tétel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khogy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megigazulá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témája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korábba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központi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attól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elementári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tanát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olta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úcédulá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kérdé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1517-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eljutott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üdvöss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zempontjából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zertartá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hanem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megtéré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egyelméne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zolút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voltát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meghatározóna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eluta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ította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súk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érdem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távlatila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közvetít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zerepét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kegyelmi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eménybe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kizáróla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olata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zámított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3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51" w:lineRule="auto"/>
        <w:ind w:left="116" w:right="6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4.680854pt;width:144pt;height:.1pt;mso-position-horizontal-relative:page;mso-position-vertical-relative:paragraph;z-index:-1606" coordorigin="1416,-94" coordsize="2880,2">
            <v:shape style="position:absolute;left:1416;top:-94;width:2880;height:2" coordorigin="1416,-94" coordsize="2880,0" path="m1416,-94l4296,-94e" filled="f" stroked="t" strokeweight=".580pt" strokecolor="#000000">
              <v:path arrowok="t"/>
            </v:shape>
          </v:group>
          <w10:wrap type="none"/>
        </w:pic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</w:t>
      </w:r>
      <w:r>
        <w:rPr>
          <w:rFonts w:ascii="Lucida Sans Unicode" w:hAnsi="Lucida Sans Unicode" w:cs="Lucida Sans Unicode" w:eastAsia="Lucida Sans Unicode"/>
          <w:sz w:val="5"/>
          <w:szCs w:val="5"/>
          <w:spacing w:val="9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bú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teté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gyh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gbo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bün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dó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21" w:after="0" w:line="247" w:lineRule="auto"/>
        <w:ind w:left="116" w:right="746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</w:t>
      </w:r>
      <w:r>
        <w:rPr>
          <w:rFonts w:ascii="Lucida Sans Unicode" w:hAnsi="Lucida Sans Unicode" w:cs="Lucida Sans Unicode" w:eastAsia="Lucida Sans Unicode"/>
          <w:sz w:val="5"/>
          <w:szCs w:val="5"/>
          <w:spacing w:val="6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ob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ván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lel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tala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sít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zetes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szerzet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ájá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elje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lutheri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egyházkritika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vezetett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azonnali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ógus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radikáli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abbá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1518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megtámadta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tévedhetetle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dogmáját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inathoz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ellebbezett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júli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kijelentette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tévedhetetle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áját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hozta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párhuzam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tekintélyt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Biblia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tekintélyével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ogalmazta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ura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(egyedül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1520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ebruárjába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kijele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indnyáj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husz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iták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vagyunk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zaút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júni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sur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kezdet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elítélte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tételét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erre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zul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bullával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együtt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elégette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törvénykönyvet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quinói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ummáját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végezetül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1521.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januá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bulla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végjátékna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megírta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munkáit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létrejött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özül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égéhe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állapot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egjavít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ásár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cím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zólította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mivel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ormálja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alkalma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mindenki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ugyanabba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zthatja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ztorait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anyagi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intézé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eladata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zköze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dezett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evangélium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meghami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zünteté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kaphatja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eredeti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3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gyanebbe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zült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ház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babiloni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ogságár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cím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könyve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égtant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kritizálta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gyóná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euchari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ztiát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100"/>
          <w:position w:val="6"/>
        </w:rPr>
        <w:t>  </w:t>
      </w:r>
      <w:r>
        <w:rPr>
          <w:rFonts w:ascii="Lucida Sans Unicode" w:hAnsi="Lucida Sans Unicode" w:cs="Lucida Sans Unicode" w:eastAsia="Lucida Sans Unicode"/>
          <w:sz w:val="7"/>
          <w:szCs w:val="7"/>
          <w:spacing w:val="4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vélte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jéz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éhez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jelenlétet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meglétét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zertartá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zavarta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rvac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vérét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armadi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iratába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tény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szabadságár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értekezett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ejtette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ninc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alávetve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törvényeine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zaba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aláveti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magát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aratána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tehát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1520-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veibe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alapproblémáira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„mit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tennem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üdvözüljek?”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kérdé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mindenki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érthet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eleletet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ellépé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orradalmat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váltott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ormátori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oglalá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munkatá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teoreti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ilip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elancht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tette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1521-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n.</w:t>
      </w:r>
    </w:p>
    <w:p>
      <w:pPr>
        <w:spacing w:before="2" w:after="0" w:line="242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1521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áprili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zeült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birodalmi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ahol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mellé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birodalmi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átokkal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100"/>
          <w:position w:val="6"/>
        </w:rPr>
        <w:t>   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újtani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következményekt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tartva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elraboltatta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burg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várába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élt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álnéve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nyelvre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ford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Bibliát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18.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ordítá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zítette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legtökélete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rendkívüli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égre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irodalmi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0" w:after="0" w:line="270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kezdeti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ágba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utópi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álmokat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okokból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Lutherrel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szaba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adalmi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rendet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átalakítani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evangéliumi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egyenl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jegyébe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Thoma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ünze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vezette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zthá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ború</w:t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0" w:lineRule="auto"/>
        <w:ind w:left="116" w:right="6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4.680861pt;width:144pt;height:.1pt;mso-position-horizontal-relative:page;mso-position-vertical-relative:paragraph;z-index:-1605" coordorigin="1416,-94" coordsize="2880,2">
            <v:shape style="position:absolute;left:1416;top:-94;width:2880;height:2" coordorigin="1416,-94" coordsize="2880,0" path="m1416,-94l4296,-94e" filled="f" stroked="t" strokeweight=".580pt" strokecolor="#000000">
              <v:path arrowok="t"/>
            </v:shape>
          </v:group>
          <w10:wrap type="none"/>
        </w:pic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     </w:t>
      </w:r>
      <w:r>
        <w:rPr>
          <w:rFonts w:ascii="Lucida Sans Unicode" w:hAnsi="Lucida Sans Unicode" w:cs="Lucida Sans Unicode" w:eastAsia="Lucida Sans Unicode"/>
          <w:sz w:val="5"/>
          <w:szCs w:val="5"/>
          <w:spacing w:val="9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ha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rtele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7" w:after="0" w:line="240" w:lineRule="auto"/>
        <w:ind w:left="116" w:right="7941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isz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tsé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spacing w:before="31" w:after="0" w:line="252" w:lineRule="auto"/>
        <w:ind w:left="116" w:right="58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    </w:t>
      </w:r>
      <w:r>
        <w:rPr>
          <w:rFonts w:ascii="Lucida Sans Unicode" w:hAnsi="Lucida Sans Unicode" w:cs="Lucida Sans Unicode" w:eastAsia="Lucida Sans Unicode"/>
          <w:sz w:val="5"/>
          <w:szCs w:val="5"/>
          <w:spacing w:val="3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-r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bün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-r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bün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ter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eszí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tet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tet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gyon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átl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ált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ett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let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alá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etet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tetés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tet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72" w:after="0" w:line="242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óriá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béke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érdekébe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öldbirt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okosok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mellé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íméletlenül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1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zervezet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zeként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jött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2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zekularizáltá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100"/>
          <w:position w:val="6"/>
        </w:rPr>
        <w:t>  </w:t>
      </w:r>
      <w:r>
        <w:rPr>
          <w:rFonts w:ascii="Lucida Sans Unicode" w:hAnsi="Lucida Sans Unicode" w:cs="Lucida Sans Unicode" w:eastAsia="Lucida Sans Unicode"/>
          <w:sz w:val="7"/>
          <w:szCs w:val="7"/>
          <w:spacing w:val="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vagyonát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erébe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vállaltá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intézménye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zírozá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1525-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émet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Lovagre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területé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dött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tartományi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átrendez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mintát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ejedelem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kandináviába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uralkodói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dönté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vezetté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ormációt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1529-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joghat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ániába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1538-b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lett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államvallá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lutheranizm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émet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területeke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ennél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helyzet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mindent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megtett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zakadá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zünteté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ezdetbe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alkalmazá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látta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1529-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elérte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Luthert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kiátkoz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iktum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gyenge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ejedelem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birodalmi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azaz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tiltakozott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dönté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zármazi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elnevezé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1530-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zült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evangéli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oglal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itvallás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Confe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ugus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  <w:position w:val="0"/>
        </w:rPr>
        <w:t>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elancht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kompromi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zumra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törekedett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hallgatott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önbs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említette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hatalom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dokumentummal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értett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ehoztá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chmalkaldeni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zövet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védelmükre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1532-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kezdve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kezét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megkötötte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birodalommal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királlyal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ívott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ború,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kénytele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dok.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hitvitáktól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várta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kiegyezé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ménytelene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maradta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zári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hatalom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gyenge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lendületet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tantizm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területeke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1537-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zítette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ldeni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itvall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kifejezette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élyt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adott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békülé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ejezettne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iába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katonai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ikereket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különböz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zíntereke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zerített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oktrojált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1552-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ellázadta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kénytele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eladni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álmait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öcc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bsburg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erdinándra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bízta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kiegyezé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zületett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</w:p>
    <w:p>
      <w:pPr>
        <w:spacing w:before="0" w:after="0" w:line="274" w:lineRule="exact"/>
        <w:ind w:left="116" w:right="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1555-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burgi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béke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ította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rosok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cui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eligi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elrendelte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alattval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uruk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megtiltotta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birtokaikat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magukkal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vigyé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1648-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konzerválta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zonyokat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Birodalomba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egyedüláll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ódon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lemondott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trónjáról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idejét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töltötte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4.680841pt;width:144pt;height:.1pt;mso-position-horizontal-relative:page;mso-position-vertical-relative:paragraph;z-index:-1604" coordorigin="1416,-94" coordsize="2880,2">
            <v:shape style="position:absolute;left:1416;top:-94;width:2880;height:2" coordorigin="1416,-94" coordsize="2880,0" path="m1416,-94l4296,-94e" filled="f" stroked="t" strokeweight=".580pt" strokecolor="#000000">
              <v:path arrowok="t"/>
            </v:shape>
          </v:group>
          <w10:wrap type="none"/>
        </w:pic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      </w:t>
      </w:r>
      <w:r>
        <w:rPr>
          <w:rFonts w:ascii="Lucida Sans Unicode" w:hAnsi="Lucida Sans Unicode" w:cs="Lucida Sans Unicode" w:eastAsia="Lucida Sans Unicode"/>
          <w:sz w:val="5"/>
          <w:szCs w:val="5"/>
          <w:spacing w:val="9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evi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gi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lalá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19"/>
          <w:szCs w:val="19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els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7" w:after="0" w:line="240" w:lineRule="auto"/>
        <w:ind w:left="116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19"/>
          <w:szCs w:val="19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ku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ű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</w:rPr>
      </w:r>
    </w:p>
    <w:p>
      <w:pPr>
        <w:jc w:val="left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62" w:after="0" w:line="271" w:lineRule="exact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2.733118pt;width:10.42pt;height:14.74pt;mso-position-horizontal-relative:page;mso-position-vertical-relative:paragraph;z-index:-1603" coordorigin="1410,55" coordsize="208,295">
            <v:group style="position:absolute;left:1416;top:60;width:197;height:2" coordorigin="1416,60" coordsize="197,2">
              <v:shape style="position:absolute;left:1416;top:60;width:197;height:2" coordorigin="1416,60" coordsize="197,0" path="m1416,60l1613,60e" filled="f" stroked="t" strokeweight=".580pt" strokecolor="#000000">
                <v:path arrowok="t"/>
              </v:shape>
            </v:group>
            <v:group style="position:absolute;left:1421;top:65;width:2;height:274" coordorigin="1421,65" coordsize="2,274">
              <v:shape style="position:absolute;left:1421;top:65;width:2;height:274" coordorigin="1421,65" coordsize="0,274" path="m1421,65l1421,339e" filled="f" stroked="t" strokeweight=".580pt" strokecolor="#000000">
                <v:path arrowok="t"/>
              </v:shape>
            </v:group>
            <v:group style="position:absolute;left:1608;top:65;width:2;height:274" coordorigin="1608,65" coordsize="2,274">
              <v:shape style="position:absolute;left:1608;top:65;width:2;height:274" coordorigin="1608,65" coordsize="0,274" path="m1608,65l1608,339e" filled="f" stroked="t" strokeweight=".580pt" strokecolor="#000000">
                <v:path arrowok="t"/>
              </v:shape>
            </v:group>
            <v:group style="position:absolute;left:1416;top:344;width:197;height:2" coordorigin="1416,344" coordsize="197,2">
              <v:shape style="position:absolute;left:1416;top:344;width:197;height:2" coordorigin="1416,344" coordsize="197,0" path="m1416,344l1613,344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lric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(1484-1531)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lutheri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zódott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délnémet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vájcba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megtéré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támogattá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magáéna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jellege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patríci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usok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ikereiket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önkormányzati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táplálkozva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emokrati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alakult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biteri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zerrel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komol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vájcba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példává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(1484–</w:t>
      </w:r>
    </w:p>
    <w:p>
      <w:pPr>
        <w:spacing w:before="7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1531)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kezébe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helvét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elterje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álvinna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74" w:lineRule="exact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Rotterdami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éveibe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Bázelbe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Béc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1506-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pappá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zentelté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vájci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gárda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káplánjaként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Rómába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zolgált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túlélt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járványt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plébá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prédikációi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</w:p>
    <w:p>
      <w:pPr>
        <w:spacing w:before="4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egyháztól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dátuma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1522-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programmal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központi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elemei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megtalálhat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ók.</w:t>
      </w:r>
    </w:p>
    <w:p>
      <w:pPr>
        <w:spacing w:before="0" w:after="0" w:line="276" w:lineRule="exact"/>
        <w:ind w:left="116" w:right="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Kijele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tagadhatatlanul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7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w w:val="99"/>
        </w:rPr>
        <w:t>primát</w:t>
      </w:r>
      <w:r>
        <w:rPr>
          <w:rFonts w:ascii="Times New Roman" w:hAnsi="Times New Roman" w:cs="Times New Roman" w:eastAsia="Times New Roman"/>
          <w:sz w:val="24"/>
          <w:szCs w:val="24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w w:val="99"/>
        </w:rPr>
        <w:t>át</w:t>
      </w:r>
      <w:r>
        <w:rPr>
          <w:rFonts w:ascii="Lucida Sans Unicode" w:hAnsi="Lucida Sans Unicode" w:cs="Lucida Sans Unicode" w:eastAsia="Lucida Sans Unicode"/>
          <w:sz w:val="7"/>
          <w:szCs w:val="7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w w:val="100"/>
          <w:position w:val="6"/>
        </w:rPr>
        <w:t>  </w:t>
      </w:r>
      <w:r>
        <w:rPr>
          <w:rFonts w:ascii="Lucida Sans Unicode" w:hAnsi="Lucida Sans Unicode" w:cs="Lucida Sans Unicode" w:eastAsia="Lucida Sans Unicode"/>
          <w:sz w:val="7"/>
          <w:szCs w:val="7"/>
          <w:spacing w:val="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péteri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öröks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épít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irányult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üdvöss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vetett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lutheri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átvételei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hívei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radikalizálódta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1524-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templomokból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eltávolítottá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lyéket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ítetté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képeket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oltárt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ztalna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ingline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ztrát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engedélyezte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ellemz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olyamat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pontá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jellegére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Züric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indult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anabapti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újrakere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mozgalma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kori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érvénye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ogadtá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emiatt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inglivel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zembekerülte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likt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ajult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anabapti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vezet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anzot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vízbe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ojtottá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többie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tanác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ítélete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távozni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zerülte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1527-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betiltottá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mindenki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kötelez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napi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éggel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magyarázatából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ágból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zteleteke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ülbegyóná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züntetté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éneke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elyett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térbe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ült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küldeté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tudata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háborúba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sodo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rta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vájci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kantonokat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nyok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kívánta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behódolni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Züric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akaratána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jellegéne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ártonnal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1529-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arburgba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találkozta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ahol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vitáj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középpontjába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oltári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euchari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emlékezé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hálaadá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m”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jelenti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ugyani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küjeként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elekedetne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zimbólumna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További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ellentétet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nála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elekedete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megigazulá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következményei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hanem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eltételei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toni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zemmel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bizonyítékána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marburgi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hitvita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vájci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elkülönült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1531-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elesett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vájcba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kitört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háborúba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mozgalma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utóda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Bullinge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elterjedni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1549-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ztrát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Züric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atlakozott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vezette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ingliá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nus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létezni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1" w:after="0" w:line="247" w:lineRule="auto"/>
        <w:ind w:left="116" w:right="6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4.920846pt;width:144pt;height:.1pt;mso-position-horizontal-relative:page;mso-position-vertical-relative:paragraph;z-index:-1602" coordorigin="1416,-98" coordsize="2880,2">
            <v:shape style="position:absolute;left:1416;top:-98;width:2880;height:2" coordorigin="1416,-98" coordsize="2880,0" path="m1416,-98l4296,-98e" filled="f" stroked="t" strokeweight=".580pt" strokecolor="#000000">
              <v:path arrowok="t"/>
            </v:shape>
          </v:group>
          <w10:wrap type="none"/>
        </w:pic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  </w:t>
      </w:r>
      <w:r>
        <w:rPr>
          <w:rFonts w:ascii="Lucida Sans Unicode" w:hAnsi="Lucida Sans Unicode" w:cs="Lucida Sans Unicode" w:eastAsia="Lucida Sans Unicode"/>
          <w:sz w:val="5"/>
          <w:szCs w:val="5"/>
          <w:spacing w:val="4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el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gyh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758" w:top="1360" w:bottom="940" w:left="1300" w:right="1300"/>
          <w:pgSz w:w="11900" w:h="16840"/>
        </w:sectPr>
      </w:pPr>
      <w:rPr/>
    </w:p>
    <w:p>
      <w:pPr>
        <w:spacing w:before="62" w:after="0" w:line="271" w:lineRule="exact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2.733118pt;width:10.42pt;height:14.74pt;mso-position-horizontal-relative:page;mso-position-vertical-relative:paragraph;z-index:-1601" coordorigin="1410,55" coordsize="208,295">
            <v:group style="position:absolute;left:1416;top:60;width:197;height:2" coordorigin="1416,60" coordsize="197,2">
              <v:shape style="position:absolute;left:1416;top:60;width:197;height:2" coordorigin="1416,60" coordsize="197,0" path="m1416,60l1613,60e" filled="f" stroked="t" strokeweight=".580pt" strokecolor="#000000">
                <v:path arrowok="t"/>
              </v:shape>
            </v:group>
            <v:group style="position:absolute;left:1421;top:65;width:2;height:274" coordorigin="1421,65" coordsize="2,274">
              <v:shape style="position:absolute;left:1421;top:65;width:2;height:274" coordorigin="1421,65" coordsize="0,274" path="m1421,65l1421,339e" filled="f" stroked="t" strokeweight=".580pt" strokecolor="#000000">
                <v:path arrowok="t"/>
              </v:shape>
            </v:group>
            <v:group style="position:absolute;left:1608;top:65;width:2;height:274" coordorigin="1608,65" coordsize="2,274">
              <v:shape style="position:absolute;left:1608;top:65;width:2;height:274" coordorigin="1608,65" coordsize="0,274" path="m1608,65l1608,339e" filled="f" stroked="t" strokeweight=".580pt" strokecolor="#000000">
                <v:path arrowok="t"/>
              </v:shape>
            </v:group>
            <v:group style="position:absolute;left:1416;top:344;width:197;height:2" coordorigin="1416,344" coordsize="197,2">
              <v:shape style="position:absolute;left:1416;top:344;width:197;height:2" coordorigin="1416,344" coordsize="197,0" path="m1416,344l1613,344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(1509-1564)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életútja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onlít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különböz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okokból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gyökere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ordulat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életükbe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oyonba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zületett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ályára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zántá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páriz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tanulmányait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javadalom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iatalembe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1532-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megírta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ófus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eneca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egyelem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cím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komme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tárjait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nyoma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bbi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ormátori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gondolatvilágna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Erre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homál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megtéré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nélküline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engedel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kény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ítette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szívemet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élmondatba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rítve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kálvini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lényege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alávetett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„L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od”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áriz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enc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kodó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elejé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elérhetetle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álomna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mintára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állami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éjjel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erenc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zobájába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meretlene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oltári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gyaláz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röpiratot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annyira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zítette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uralkodót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elrendelte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nsok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üldözé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elhagyta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áriz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bourgba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Bázelbe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menekült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olatba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ottani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ormátorokkal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Ekkorra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egyházzal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lemondott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kanonoki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jövedelmé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right="92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ormátorokhoz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onlóa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megalkotta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</w:p>
    <w:p>
      <w:pPr>
        <w:spacing w:before="2" w:after="0" w:line="240" w:lineRule="auto"/>
        <w:ind w:left="75" w:right="92"/>
        <w:jc w:val="right"/>
        <w:tabs>
          <w:tab w:pos="1240" w:val="left"/>
          <w:tab w:pos="1640" w:val="left"/>
          <w:tab w:pos="2720" w:val="left"/>
          <w:tab w:pos="3920" w:val="left"/>
          <w:tab w:pos="5180" w:val="left"/>
          <w:tab w:pos="5500" w:val="left"/>
          <w:tab w:pos="6600" w:val="left"/>
          <w:tab w:pos="7360" w:val="left"/>
          <w:tab w:pos="89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zonhét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vájci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Religioni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tianae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tuti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cím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könyv,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titúci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mondatokból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kivilágli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indnyáj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híjával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vagyunk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etének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vele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özöss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égnek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dültek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lottak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vagyunk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ninc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bennünk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marad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tehát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alapj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voltát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ejét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életét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üdv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önmagában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egyedül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tenbe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.”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zonyból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kálvini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jellegzete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ztináci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azaz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eleve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elrendelé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merít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rómaiakna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írt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eleve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elrendelé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egyébként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tagadta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középkori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rökkéval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titkána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hetetle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oglalkozott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vele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mélyebbe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egyházatya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tételét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radikalizálva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ztottaina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kívül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lehetetle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üdvö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onlóa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vélekedte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ztinációt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irgalma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bárkine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megboc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tehát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kimondta: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hanem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álasztottakért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teremtett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tehát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örökt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ogva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örök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ítél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irgalma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nyörül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mutatkozi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úrvac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nevelni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íteni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akarja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övéi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euchari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tehát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1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Lutheréhez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úrvac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többet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látott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emlékezé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7" w:after="0" w:line="274" w:lineRule="exact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ztelet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zakított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gyakorlattal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félelmete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ábrázolhat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emmilye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6" w:lineRule="exact"/>
        <w:ind w:left="11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…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nélkül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láthatatl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imádhat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right="92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titúci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meghozta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1537-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élt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spacing w:before="2" w:after="0" w:line="240" w:lineRule="auto"/>
        <w:ind w:right="92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ahol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tanác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elhatározta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ormációhoz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atlakozá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írta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hitvallá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jc w:val="right"/>
        <w:spacing w:after="0"/>
        <w:sectPr>
          <w:pgMar w:header="0" w:footer="758" w:top="136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egyházrendjét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katekizm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át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lerakta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alapjait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Érdeme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említeni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alapokról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indult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oha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próbálkozott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Biblia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ordítá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kezdetekt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ogva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üdvözüle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megalkotá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törekedett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könnye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nfb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ellentmondá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zemélyi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évekkel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1541-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kezdhetett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bele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mindennapjaina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ormálá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  <w:position w:val="0"/>
        </w:rPr>
        <w:t>teokrácia</w:t>
      </w:r>
      <w:r>
        <w:rPr>
          <w:rFonts w:ascii="Lucida Sans Unicode" w:hAnsi="Lucida Sans Unicode" w:cs="Lucida Sans Unicode" w:eastAsia="Lucida Sans Unicode"/>
          <w:sz w:val="7"/>
          <w:szCs w:val="7"/>
          <w:spacing w:val="2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100"/>
          <w:position w:val="6"/>
        </w:rPr>
        <w:t>   </w:t>
      </w:r>
      <w:r>
        <w:rPr>
          <w:rFonts w:ascii="Lucida Sans Unicode" w:hAnsi="Lucida Sans Unicode" w:cs="Lucida Sans Unicode" w:eastAsia="Lucida Sans Unicode"/>
          <w:sz w:val="7"/>
          <w:szCs w:val="7"/>
          <w:spacing w:val="-10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kiépíté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orok,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tanít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ók,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kónusok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zolgálatát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együtt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járt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evangelizálá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kivégzé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sor,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ebbe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orba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tartozi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antitrinitári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zervét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ihál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1553.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megégeté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orvos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hirdetett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nok,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zenthárom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gyermekkere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tagadá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túllépte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dogmare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Fiú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-S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zentléle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zonyre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alapult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érthet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egyúttal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elekezet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öbb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évtizedi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hitvita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jelentette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közgondolkodá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többnyire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egyházhoz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ítja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lkapá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iorda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Bruno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alilei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mindenki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területeke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elterje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zorkányüldözé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unitári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okkal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leszámolá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kultúrája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elekezetekt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üggetlenül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újkori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európai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jellegzete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g.</w:t>
      </w:r>
    </w:p>
    <w:p>
      <w:pPr>
        <w:spacing w:before="0" w:after="0" w:line="273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helvét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vájc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zágba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émetal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dön,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kóciába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agya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halála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javába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ködött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ztori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utánpótlá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kinevel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akadémia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egyelem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dó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alójába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kálvini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zervez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ami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gözte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annyira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</w:p>
    <w:p>
      <w:pPr>
        <w:spacing w:before="3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egyelem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zámíthatatla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zámukra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óriá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jelentett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prede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ztináci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erkölc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hátráltatta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kálvinizm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világegyházzá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helvét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erejét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tantizm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leghatékonya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0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50" w:lineRule="auto"/>
        <w:ind w:left="116" w:right="60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4.920859pt;width:144pt;height:.1pt;mso-position-horizontal-relative:page;mso-position-vertical-relative:paragraph;z-index:-1600" coordorigin="1416,-98" coordsize="2880,2">
            <v:shape style="position:absolute;left:1416;top:-98;width:2880;height:2" coordorigin="1416,-98" coordsize="2880,0" path="m1416,-98l4296,-98e" filled="f" stroked="t" strokeweight=".580pt" strokecolor="#000000">
              <v:path arrowok="t"/>
            </v:shape>
          </v:group>
          <w10:wrap type="none"/>
        </w:pic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</w:t>
      </w:r>
      <w:r>
        <w:rPr>
          <w:rFonts w:ascii="Lucida Sans Unicode" w:hAnsi="Lucida Sans Unicode" w:cs="Lucida Sans Unicode" w:eastAsia="Lucida Sans Unicode"/>
          <w:sz w:val="5"/>
          <w:szCs w:val="5"/>
          <w:spacing w:val="9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ka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vi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rtele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-fe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ű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;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tatá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ereszté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ial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-fe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3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spacing w:before="22" w:after="0" w:line="250" w:lineRule="auto"/>
        <w:ind w:left="116" w:right="59"/>
        <w:jc w:val="both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Lucida Sans Unicode" w:hAnsi="Lucida Sans Unicode" w:cs="Lucida Sans Unicode" w:eastAsia="Lucida Sans Unicode"/>
          <w:sz w:val="5"/>
          <w:szCs w:val="5"/>
          <w:spacing w:val="1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</w:t>
      </w:r>
      <w:r>
        <w:rPr>
          <w:rFonts w:ascii="Lucida Sans Unicode" w:hAnsi="Lucida Sans Unicode" w:cs="Lucida Sans Unicode" w:eastAsia="Lucida Sans Unicode"/>
          <w:sz w:val="5"/>
          <w:szCs w:val="5"/>
          <w:spacing w:val="11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te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iste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4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er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4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od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gyh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3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ugy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4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vo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3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ü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ö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ri</w:t>
      </w:r>
      <w:r>
        <w:rPr>
          <w:rFonts w:ascii="Times New Roman" w:hAnsi="Times New Roman" w:cs="Times New Roman" w:eastAsia="Times New Roman"/>
          <w:sz w:val="19"/>
          <w:szCs w:val="19"/>
          <w:spacing w:val="2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áll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ati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áll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both"/>
        <w:spacing w:after="0"/>
        <w:sectPr>
          <w:pgMar w:header="0" w:footer="758" w:top="1360" w:bottom="940" w:left="1300" w:right="1300"/>
          <w:pgSz w:w="11900" w:h="16840"/>
        </w:sectPr>
      </w:pPr>
      <w:rPr/>
    </w:p>
    <w:p>
      <w:pPr>
        <w:spacing w:before="62" w:after="0" w:line="271" w:lineRule="exact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2.733118pt;width:10.42pt;height:14.74pt;mso-position-horizontal-relative:page;mso-position-vertical-relative:paragraph;z-index:-1599" coordorigin="1410,55" coordsize="208,295">
            <v:group style="position:absolute;left:1416;top:60;width:197;height:2" coordorigin="1416,60" coordsize="197,2">
              <v:shape style="position:absolute;left:1416;top:60;width:197;height:2" coordorigin="1416,60" coordsize="197,0" path="m1416,60l1613,60e" filled="f" stroked="t" strokeweight=".580pt" strokecolor="#000000">
                <v:path arrowok="t"/>
              </v:shape>
            </v:group>
            <v:group style="position:absolute;left:1421;top:65;width:2;height:274" coordorigin="1421,65" coordsize="2,274">
              <v:shape style="position:absolute;left:1421;top:65;width:2;height:274" coordorigin="1421,65" coordsize="0,274" path="m1421,65l1421,339e" filled="f" stroked="t" strokeweight=".580pt" strokecolor="#000000">
                <v:path arrowok="t"/>
              </v:shape>
            </v:group>
            <v:group style="position:absolute;left:1608;top:65;width:2;height:274" coordorigin="1608,65" coordsize="2,274">
              <v:shape style="position:absolute;left:1608;top:65;width:2;height:274" coordorigin="1608,65" coordsize="0,274" path="m1608,65l1608,339e" filled="f" stroked="t" strokeweight=".580pt" strokecolor="#000000">
                <v:path arrowok="t"/>
              </v:shape>
            </v:group>
            <v:group style="position:absolute;left:1416;top:344;width:197;height:2" coordorigin="1416,344" coordsize="197,2">
              <v:shape style="position:absolute;left:1416;top:344;width:197;height:2" coordorigin="1416,344" coordsize="197,0" path="m1416,344l1613,344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angliká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angol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atorná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zágokba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zépkorba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zményei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üggetle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parlament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1353-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tól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tiltotta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beavatkozá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pöki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kinevezé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Rómához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ügyekbe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ellebbezni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különlege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leányána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titulált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angol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hierarchia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zállal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olódott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angliká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eredményeképpe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kapc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olódott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(1509-1541)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angol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vereihez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vérbeli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kodó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önmagát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mindvégi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zemlélte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kontine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zajl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eményeket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égtanára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munkát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végéi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büs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kiérdemelt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hitvédelmez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defe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nsor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fidei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címet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Így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angliai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pontja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kérdé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ragóniai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eredetile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bátyja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ályi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ból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zármazott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római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nagynénje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okokból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küldté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halála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ngliából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VIII.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guk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termékenyne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bizonyult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mekne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adott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ária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tragédiákat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ód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hiányát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bünteté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állam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érdekei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törvénye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örökös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kívánta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atalint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élreállítva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nnát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akarta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égül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venni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1527-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hivatkozva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kérte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érvényteleníté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érvelé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VII.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támogatta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itáliai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katonai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jelenléte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enyegeté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nélkül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látta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kérdé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ugyani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angol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királyna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maradt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spacing w:before="0" w:after="0" w:line="274" w:lineRule="exact"/>
        <w:ind w:left="116" w:right="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1533-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elemelt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cante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rbury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érvényteleníttette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atalinnal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kötött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804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Rómától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ponttól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datálhat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ó,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likt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</w:p>
    <w:p>
      <w:pPr>
        <w:spacing w:before="7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megtiltotta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adóna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zágból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kivitelét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1533-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kette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áziakat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azaz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immá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eluta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ította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primát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</w:p>
    <w:p>
      <w:pPr>
        <w:spacing w:before="4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1534-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törvénybe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iktattá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Act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Supr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acy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lojáli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ztokrácia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ellázadt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túlkapá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4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kodó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leverte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1536-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kiadta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angliká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Tízcikkelye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itvall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Tízcikkelye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itvall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</w:p>
    <w:p>
      <w:pPr>
        <w:spacing w:before="4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oglal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ítja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égtant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hármat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említett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megigazulá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elekedeteket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Tagadta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6" w:lineRule="exact"/>
        <w:ind w:left="116" w:right="3264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búc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ítette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zteletét.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1539-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atcikkelye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itvall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határozotta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mozdult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3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cölibát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alatti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áldozá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engedélyezte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magánmi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gyóná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megtartá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Ebbe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zellembe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1543-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kiadott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angliká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katekizm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ng’s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Book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zeme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nemzeti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lebegett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kérdé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hidege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hagytá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angliká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utódai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ordulatot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(1547–1553)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skorús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támogat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kezébe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betiltottá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zteletét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engedélyezté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bevezetté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népnyel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iatal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kodó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örökös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nélkül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hunyt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rónon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niai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atalintól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zületett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lánya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ária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(1553–1558).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tekintette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angol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ária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cél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érdekébe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üldözte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elekezeti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hovatartozá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ébet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királyné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idejébe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(1558–1603)</w:t>
      </w:r>
    </w:p>
    <w:p>
      <w:pPr>
        <w:jc w:val="both"/>
        <w:spacing w:after="0"/>
        <w:sectPr>
          <w:pgMar w:header="0" w:footer="758" w:top="136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éggel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járta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úakkal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angliká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ébet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ogadtatta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királyi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püspökök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leváltá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egyelmi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teremtett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1563-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kidolgoztá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Harm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inckilenc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cikkelyes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Hitvall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rögzítette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alapokat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iderült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ébet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féle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liturgiájába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teológiájába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nemzeti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kontine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lezajlott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olyamatokból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62" w:after="0" w:line="271" w:lineRule="exact"/>
        <w:ind w:left="12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2.733118pt;width:10.42pt;height:14.74pt;mso-position-horizontal-relative:page;mso-position-vertical-relative:paragraph;z-index:-1598" coordorigin="1410,55" coordsize="208,295">
            <v:group style="position:absolute;left:1416;top:60;width:197;height:2" coordorigin="1416,60" coordsize="197,2">
              <v:shape style="position:absolute;left:1416;top:60;width:197;height:2" coordorigin="1416,60" coordsize="197,0" path="m1416,60l1613,60e" filled="f" stroked="t" strokeweight=".580pt" strokecolor="#000000">
                <v:path arrowok="t"/>
              </v:shape>
            </v:group>
            <v:group style="position:absolute;left:1421;top:65;width:2;height:274" coordorigin="1421,65" coordsize="2,274">
              <v:shape style="position:absolute;left:1421;top:65;width:2;height:274" coordorigin="1421,65" coordsize="0,274" path="m1421,65l1421,339e" filled="f" stroked="t" strokeweight=".580pt" strokecolor="#000000">
                <v:path arrowok="t"/>
              </v:shape>
            </v:group>
            <v:group style="position:absolute;left:1608;top:65;width:2;height:274" coordorigin="1608,65" coordsize="2,274">
              <v:shape style="position:absolute;left:1608;top:65;width:2;height:274" coordorigin="1608,65" coordsize="0,274" path="m1608,65l1608,339e" filled="f" stroked="t" strokeweight=".580pt" strokecolor="#000000">
                <v:path arrowok="t"/>
              </v:shape>
            </v:group>
            <v:group style="position:absolute;left:1416;top:344;width:197;height:2" coordorigin="1416,344" coordsize="197,2">
              <v:shape style="position:absolute;left:1416;top:344;width:197;height:2" coordorigin="1416,344" coordsize="197,0" path="m1416,344l1613,344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Tridenti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(1545–1563)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Trienti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Trentói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középkori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okho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jelentéktele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római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élebbi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rendkívül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vontatotta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kihagyá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okkal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ködött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eredetile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célt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nyugati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zakadá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megakadályozni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valamint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itáliai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ellenére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gyakorolta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határozatai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dokon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meghatároztá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tézménye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truktúráit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mindennapjait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történelem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tankönyve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nyitányát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valójába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egyenra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ngú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kulturáli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együtte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teremtetté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európai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nú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találóa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jellemezte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inatot: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oly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üte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ényhe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onlított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ütve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jóí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látjuk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felf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dul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omr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Éppígy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s: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iót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befeje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dött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zár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ták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nagy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dönté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ek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elyeket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ény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maga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utálat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ikák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elyek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ott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téntek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tudni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zázadi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párhuzam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zajlott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lulról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karizmati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hirdet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mozgalom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hiányába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apott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könnye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ulladt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hekti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ága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zámíthatatla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kúriából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indult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jogi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zemlélet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ormjába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telje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edett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Tridenti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kulc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hatékonya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karizmati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irányzatot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tényez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újkori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önképéne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zehívá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tényez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hátráltatta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középkori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</w:p>
    <w:p>
      <w:pPr>
        <w:spacing w:before="22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kizmát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mozgalomból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növ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99"/>
        </w:rPr>
        <w:t>konciliarizm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69"/>
          <w:position w:val="6"/>
        </w:rPr>
        <w:t>∗</w:t>
      </w:r>
      <w:r>
        <w:rPr>
          <w:rFonts w:ascii="Lucida Sans Unicode" w:hAnsi="Lucida Sans Unicode" w:cs="Lucida Sans Unicode" w:eastAsia="Lucida Sans Unicode"/>
          <w:sz w:val="7"/>
          <w:szCs w:val="7"/>
          <w:spacing w:val="0"/>
          <w:w w:val="100"/>
          <w:position w:val="6"/>
        </w:rPr>
        <w:t>   </w:t>
      </w:r>
      <w:r>
        <w:rPr>
          <w:rFonts w:ascii="Lucida Sans Unicode" w:hAnsi="Lucida Sans Unicode" w:cs="Lucida Sans Unicode" w:eastAsia="Lucida Sans Unicode"/>
          <w:sz w:val="7"/>
          <w:szCs w:val="7"/>
          <w:spacing w:val="-11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idézte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véletle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15.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közepét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mindinká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idegenkedte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vezeté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órumtól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Luthe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maga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dön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rendezett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zehívá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hatalommal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bbs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égét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hirdette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Rómába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komolya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aggódta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következményei</w:t>
      </w:r>
      <w:r>
        <w:rPr>
          <w:rFonts w:ascii="Times New Roman" w:hAnsi="Times New Roman" w:cs="Times New Roman" w:eastAsia="Times New Roman"/>
          <w:sz w:val="24"/>
          <w:szCs w:val="24"/>
          <w:spacing w:val="-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  <w:t>.</w:t>
      </w:r>
    </w:p>
    <w:p>
      <w:pPr>
        <w:spacing w:before="3" w:after="0" w:line="239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kodók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ellenérzé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hozzájárulta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eseménye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elhúzódá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V.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római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(1519–1556)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pártolta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zehívá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megteremté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univerzáli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birodalomba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uralmána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újjáéle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gondolkodott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együttm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hatalommal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dalmi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gondolatána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zeköté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hátráltatta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támogatta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ügyet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erenc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rancia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(1515–1547)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bsburg-V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aloi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borúk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mindvégi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ellenezte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zehí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bsburg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riváli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elejte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nünk,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központ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nemzetállam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kialakulá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zakába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zméjét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európai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ural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kodók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ellenérzé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ták: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yok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nemzeti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eletti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kontroll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VII.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(1523–1534)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verei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erenc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tiltakozá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évtizedeke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megakadályoztá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molya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oglalkozzana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zehívá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6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1" w:after="0" w:line="247" w:lineRule="auto"/>
        <w:ind w:left="116" w:right="5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70.800003pt;margin-top:-4.920846pt;width:144pt;height:.1pt;mso-position-horizontal-relative:page;mso-position-vertical-relative:paragraph;z-index:-1597" coordorigin="1416,-98" coordsize="2880,2">
            <v:shape style="position:absolute;left:1416;top:-98;width:2880;height:2" coordorigin="1416,-98" coordsize="2880,0" path="m1416,-98l4296,-98e" filled="f" stroked="t" strokeweight=".580pt" strokecolor="#000000">
              <v:path arrowok="t"/>
            </v:shape>
          </v:group>
          <w10:wrap type="none"/>
        </w:pic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∗</w:t>
      </w:r>
      <w:r>
        <w:rPr>
          <w:rFonts w:ascii="Lucida Sans Unicode" w:hAnsi="Lucida Sans Unicode" w:cs="Lucida Sans Unicode" w:eastAsia="Lucida Sans Unicode"/>
          <w:sz w:val="5"/>
          <w:szCs w:val="5"/>
          <w:spacing w:val="0"/>
          <w:w w:val="72"/>
          <w:position w:val="5"/>
        </w:rPr>
        <w:t>   </w:t>
      </w:r>
      <w:r>
        <w:rPr>
          <w:rFonts w:ascii="Lucida Sans Unicode" w:hAnsi="Lucida Sans Unicode" w:cs="Lucida Sans Unicode" w:eastAsia="Lucida Sans Unicode"/>
          <w:sz w:val="5"/>
          <w:szCs w:val="5"/>
          <w:spacing w:val="9"/>
          <w:w w:val="72"/>
          <w:position w:val="5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kon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c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b/>
          <w:bCs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3"/>
          <w:w w:val="100"/>
          <w:b/>
          <w:bCs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b/>
          <w:bCs/>
          <w:position w:val="0"/>
        </w:rPr>
        <w:t>u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b/>
          <w:bCs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43"/>
          <w:w w:val="100"/>
          <w:b/>
          <w:bCs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i/>
          <w:position w:val="0"/>
        </w:rPr>
        <w:t>zsi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i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i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19"/>
          <w:w w:val="100"/>
          <w:i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)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ő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19"/>
          <w:szCs w:val="19"/>
          <w:spacing w:val="24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sz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y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ete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m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zs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at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19"/>
          <w:szCs w:val="19"/>
          <w:spacing w:val="1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1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spacing w:val="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al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19"/>
          <w:szCs w:val="19"/>
          <w:spacing w:val="1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spacing w:val="1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1"/>
          <w:w w:val="103"/>
          <w:position w:val="0"/>
        </w:rPr>
        <w:t>et</w:t>
      </w:r>
      <w:r>
        <w:rPr>
          <w:rFonts w:ascii="Times New Roman" w:hAnsi="Times New Roman" w:cs="Times New Roman" w:eastAsia="Times New Roman"/>
          <w:sz w:val="19"/>
          <w:szCs w:val="19"/>
          <w:spacing w:val="2"/>
          <w:w w:val="103"/>
          <w:position w:val="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3"/>
          <w:position w:val="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758" w:top="136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munka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három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zletbe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zajlott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zékhelyét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áthelyez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okái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só,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1562–1563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intenzí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alkot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munkája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mentette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kudarctól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kronológi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orolá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nélkül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jellemz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momentumra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hívom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igyelmet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7" w:after="0" w:line="274" w:lineRule="exact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hanyatlá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ormokra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örökös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zemélye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meghatároz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zempontjából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74" w:lineRule="exact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okként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pok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zetételéne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említhetj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alatt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erél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püspökök,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okkal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kompromi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zumra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töreke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</w:p>
    <w:p>
      <w:pPr>
        <w:spacing w:before="4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érkezte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kiegyezni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ormjára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törekedni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74" w:lineRule="exact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okai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növe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ugyani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ikerrel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ett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modernizáci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15–16.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ordulójá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</w:p>
    <w:p>
      <w:pPr>
        <w:spacing w:before="4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elhivatott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pöki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zékekbe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papnevelé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zönhet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képzett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végezté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tevéke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274" w:lineRule="exact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atyá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alkotta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maradandót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ahol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okkal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1)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zentírá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hagyomá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zonya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tantizm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ipt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ura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Tridenti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1500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tradíciót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áról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atorná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hagyomá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jut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khöz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0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2)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eredeti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problémája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zerint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ártatla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utána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zra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hajla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megmara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akarata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dönt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üdvözülé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kárhozat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3)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egigazulá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váltotta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vitát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végül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úlyozott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megigazulá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egyedül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érdeme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emberrel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ezt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ítani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akarat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ehhez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hozzá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járulnia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kegyelmi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elekedetekkel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2" w:lineRule="auto"/>
        <w:ind w:left="10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4)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zögezte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hét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bérmálá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kenete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oltári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nbánat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indeze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dogmatikai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ontolá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következett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rus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évtize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pápái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életvitelükbe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példá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elyi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zinte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püspökök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elügyelté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inati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határozatokat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adalom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generációval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korábbi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gkö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vetelte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pökökt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laká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egyházmegyéjükbe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elérhet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Elhatároztá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továbbá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pökökne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egyházmegyéjükbe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atokat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ahol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hatékonya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Elrendelté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egyházmegye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plébániáit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évenként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gálja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jelenté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égezetül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kinyilatkoztattá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püspök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papnevel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áriumot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egyházmegyéjébe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rétegét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ággal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kiemelte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</w:p>
    <w:p>
      <w:pPr>
        <w:spacing w:before="7" w:after="0" w:line="274" w:lineRule="exact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oglalkozott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elhivatott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elni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egyházat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ztorna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lennie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azaz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reprezentá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erényéne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doct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példamutatá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piet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ekre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zervezette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említett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zemináriumba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kellett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239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ünnepélye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lezárá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1563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decemberébe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került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sor,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gyakorlati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azonba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nemzedékkel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mutatkozta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bizott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állított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határozat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értelmezé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ötelez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kleri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tridenti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letételét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kiadtá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tiltott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könyve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jegyzékét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Trientbe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ogalmazott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zemléletmóddal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enyképe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elekezetekne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inattal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kezébe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vette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törvénye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emelte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megújulá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rekvé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26" w:right="7782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70.510002pt;margin-top:-.366902pt;width:10.42pt;height:14.74pt;mso-position-horizontal-relative:page;mso-position-vertical-relative:paragraph;z-index:-1596" coordorigin="1410,-7" coordsize="208,295">
            <v:group style="position:absolute;left:1416;top:-2;width:197;height:2" coordorigin="1416,-2" coordsize="197,2">
              <v:shape style="position:absolute;left:1416;top:-2;width:197;height:2" coordorigin="1416,-2" coordsize="197,0" path="m1416,-2l1613,-2e" filled="f" stroked="t" strokeweight=".580pt" strokecolor="#000000">
                <v:path arrowok="t"/>
              </v:shape>
            </v:group>
            <v:group style="position:absolute;left:1421;top:3;width:2;height:274" coordorigin="1421,3" coordsize="2,274">
              <v:shape style="position:absolute;left:1421;top:3;width:2;height:274" coordorigin="1421,3" coordsize="0,274" path="m1421,3l1421,277e" filled="f" stroked="t" strokeweight=".580pt" strokecolor="#000000">
                <v:path arrowok="t"/>
              </v:shape>
            </v:group>
            <v:group style="position:absolute;left:1608;top:3;width:2;height:274" coordorigin="1608,3" coordsize="2,274">
              <v:shape style="position:absolute;left:1608;top:3;width:2;height:274" coordorigin="1608,3" coordsize="0,274" path="m1608,3l1608,277e" filled="f" stroked="t" strokeweight=".580pt" strokecolor="#000000">
                <v:path arrowok="t"/>
              </v:shape>
            </v:group>
            <v:group style="position:absolute;left:1416;top:282;width:197;height:2" coordorigin="1416,282" coordsize="197,2">
              <v:shape style="position:absolute;left:1416;top:282;width:197;height:2" coordorigin="1416,282" coordsize="197,0" path="m1416,282l1613,282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uitá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-1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9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oportról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annyira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negatí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adalomba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uitákról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inkvizíci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ködtet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élharc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egyaránt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megtalálhat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ztereotípiá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áttekintj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alakulá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hátterét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láthatj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emmi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állt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távola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alapítóktól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átrá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megítélé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sük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bbi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többnyire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propaganda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következménye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ialakulá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termé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zott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központi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eltétle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katonai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zervezet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képét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újkorra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17.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zázadra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gyakorl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alapítója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ól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zármaz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Lopez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Loyola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középkori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kusok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ntiochiai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Ignác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vérta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nú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zteletére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vette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nevét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Ignác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borús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lábadozá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vette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kezébe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közkedvelt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könyvét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Tamás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követé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cím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munkáját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(devoti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moderna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alapirodalmána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tért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mondott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karrie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1520-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megírta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önéletrajzát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ándok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zületett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híre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elkigyak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latok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Ignác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omániája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megmaradt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kötetre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rúgó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levelezé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zázadi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zemélyt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elülmúlt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2" w:after="0" w:line="240" w:lineRule="auto"/>
        <w:ind w:left="116" w:right="51" w:firstLine="708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1534.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együtt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arra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ogadalmat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páriz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lnába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megtartá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kedne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öldre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zarándokolna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utazá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helyzet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várakozá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éveibe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Itália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betegeket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gyógyította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lelkigyakorlatokat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1539-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zült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zatána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változata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III.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ál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1540-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hagyott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tankönyvekbe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találhat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ága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ocieta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su)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megalakulá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Ignác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célkit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mutatja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zabályzat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zövege: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Társas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ágot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lelkeknek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életbe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tanít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ásban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enetele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céljából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hit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je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ították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igehi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olgálatával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lelkigyak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latokkal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elekedeteivel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indenekel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ekek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tanul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tlanok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tény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oktat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ával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ténik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.”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gorú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értelembe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zerzete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vállaltá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égi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égi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ünnepi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zteletet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akadályozta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ket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vállalt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atukba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gyógyítá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kertjében”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munkálkodá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Ignác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jelmondata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egíthet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bennünket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megérteni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ikeréne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titkát;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indent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gyobb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égére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„om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hirdette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hivatal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jelmondatává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komolya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son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kívül</w:t>
      </w:r>
      <w:r>
        <w:rPr>
          <w:rFonts w:ascii="Times New Roman" w:hAnsi="Times New Roman" w:cs="Times New Roman" w:eastAsia="Times New Roman"/>
          <w:sz w:val="24"/>
          <w:szCs w:val="24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üdvözülé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mindent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tenni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eltévelyedettekért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4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eltávolodá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7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emberi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gyenge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tartottá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uita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iratokba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leggyakrabba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ejezé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egíteni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lelkeken”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rendkívül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optimi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üdvözülhet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életébe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megbotli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ordul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evangéliumi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méghozzá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denkine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zemélyre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zabott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kell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gyógyulá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ikere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éppe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rejlett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adalmi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problémáira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megoldá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kínálta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tituáltakna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házakat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gyermekeiket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megpróbáltá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zavezetni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rendezett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kórházakba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járvá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idejé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haldokl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gyógyította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ördögöt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prédikálta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evangelizáci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programmal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lépte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ordulhatott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területé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zerepet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kért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</w:p>
    <w:p>
      <w:pPr>
        <w:spacing w:before="0" w:after="0" w:line="273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tanítókként</w:t>
      </w:r>
      <w:r>
        <w:rPr>
          <w:rFonts w:ascii="Times New Roman" w:hAnsi="Times New Roman" w:cs="Times New Roman" w:eastAsia="Times New Roman"/>
          <w:sz w:val="24"/>
          <w:szCs w:val="24"/>
          <w:spacing w:val="5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unk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uitákra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eredetile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akarta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lákat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enntartani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helyhez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kötné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tudná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etölteni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vállalt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hivatá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megváltozott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1560-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vélekedett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vezeté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által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ánosságban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ólv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két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ódj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annak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ahogy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egíthetünk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fele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bar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átainknak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egyik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mód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fiataloknak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kollégi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ban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velt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udom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ány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tényi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oktat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nevelé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útj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án,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ik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mód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pedi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indenhol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indenféle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nek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entbe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édek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gyóntat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oly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ök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útj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án,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elyek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összhangban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vannak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sz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ásos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  <w:i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elj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árásm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i/>
        </w:rPr>
        <w:t>ódjainkkal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”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kolákat</w:t>
      </w:r>
      <w:r>
        <w:rPr>
          <w:rFonts w:ascii="Times New Roman" w:hAnsi="Times New Roman" w:cs="Times New Roman" w:eastAsia="Times New Roman"/>
          <w:sz w:val="24"/>
          <w:szCs w:val="24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kkor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zolgálatna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merté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ugyani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rejl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lelkipá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ztori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lehet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pük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pfokú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kollégium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nyílt</w:t>
      </w:r>
      <w:r>
        <w:rPr>
          <w:rFonts w:ascii="Times New Roman" w:hAnsi="Times New Roman" w:cs="Times New Roman" w:eastAsia="Times New Roman"/>
          <w:sz w:val="24"/>
          <w:szCs w:val="24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</w:p>
    <w:p>
      <w:pPr>
        <w:spacing w:before="0" w:after="0" w:line="274" w:lineRule="exact"/>
        <w:ind w:left="116" w:right="56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1548-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1565-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Itáliába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harmincnál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ködött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Európa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rengete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</w:p>
    <w:p>
      <w:pPr>
        <w:spacing w:before="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zita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ellegvárna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rágába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ködtette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tanintézményt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pedagógiai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égi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tatást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koláikba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nsok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tanulhatta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tolerá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tagjai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közé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egyedüláll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ódon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ztelkedett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idókat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elvette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alapvet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humani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öröks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továbbította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vallottá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„az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jóléte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ús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helye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múlik“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manizm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atyjána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tekintett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etrarca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ogadtá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hogy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irodalom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üggne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oktatá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embert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ereje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Így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függ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programja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rokk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vallá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világké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elterjedé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ével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spacing w:before="0" w:after="0" w:line="274" w:lineRule="exact"/>
        <w:ind w:left="824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ziózá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eladatai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között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totta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korai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39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expedíciókba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vette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k,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mivel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hajlandóa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3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megtanulni</w:t>
      </w:r>
      <w:r>
        <w:rPr>
          <w:rFonts w:ascii="Times New Roman" w:hAnsi="Times New Roman" w:cs="Times New Roman" w:eastAsia="Times New Roman"/>
          <w:sz w:val="24"/>
          <w:szCs w:val="24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meghódított</w:t>
      </w:r>
      <w:r>
        <w:rPr>
          <w:rFonts w:ascii="Times New Roman" w:hAnsi="Times New Roman" w:cs="Times New Roman" w:eastAsia="Times New Roman"/>
          <w:sz w:val="24"/>
          <w:szCs w:val="24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nyelvét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zoká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aikból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igyekezte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minél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többet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integrálni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tanítá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ezért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ekké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válta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elképzelé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éget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zerezte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magukna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katoli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kus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egyház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belül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onkosok</w:t>
      </w:r>
      <w:r>
        <w:rPr>
          <w:rFonts w:ascii="Times New Roman" w:hAnsi="Times New Roman" w:cs="Times New Roman" w:eastAsia="Times New Roman"/>
          <w:sz w:val="24"/>
          <w:szCs w:val="24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erence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öbb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királyi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r,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panyol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nézte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zemmel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üket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néha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túlz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engedéke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gük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miatt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pápai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udvarba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adta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ellenlába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ellenére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lét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záma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olyamat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emelkedett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1616-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13.000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edelme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kedett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generáli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suk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1773-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bekövetkez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zlatá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uki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megmaradt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ezt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közvélekedé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ellentétbe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nem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annyira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politikai</w:t>
      </w:r>
      <w:r>
        <w:rPr>
          <w:rFonts w:ascii="Times New Roman" w:hAnsi="Times New Roman" w:cs="Times New Roman" w:eastAsia="Times New Roman"/>
          <w:sz w:val="24"/>
          <w:szCs w:val="24"/>
          <w:spacing w:val="5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érába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n,</w:t>
      </w:r>
      <w:r>
        <w:rPr>
          <w:rFonts w:ascii="Times New Roman" w:hAnsi="Times New Roman" w:cs="Times New Roman" w:eastAsia="Times New Roman"/>
          <w:sz w:val="24"/>
          <w:szCs w:val="24"/>
          <w:spacing w:val="6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inká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mindennapi</w:t>
      </w:r>
      <w:r>
        <w:rPr>
          <w:rFonts w:ascii="Times New Roman" w:hAnsi="Times New Roman" w:cs="Times New Roman" w:eastAsia="Times New Roman"/>
          <w:sz w:val="24"/>
          <w:szCs w:val="24"/>
          <w:spacing w:val="5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élet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zínterei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végzett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unk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ájukna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kös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zönhetté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k.</w:t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72" w:after="0" w:line="240" w:lineRule="auto"/>
        <w:ind w:left="216" w:right="1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pict>
          <v:group style="position:absolute;margin-left:65.639999pt;margin-top:59.563049pt;width:168.48002pt;height:27.360071pt;mso-position-horizontal-relative:page;mso-position-vertical-relative:paragraph;z-index:-1595" coordorigin="1313,1191" coordsize="3370,547">
            <v:shape style="position:absolute;left:1313;top:1191;width:3370;height:547" coordorigin="1313,1191" coordsize="3370,547" path="m1313,1191l4682,1738e" filled="f" stroked="t" strokeweight=".48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irányzataival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oglalkoz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alábbi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zempont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igyelembevételével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ű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irányzat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jellemz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(olva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táblázatkitölté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megbe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zélé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95" w:type="dxa"/>
      </w:tblPr>
      <w:tblGrid/>
      <w:tr>
        <w:trPr>
          <w:trHeight w:val="562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right="82"/>
              <w:jc w:val="righ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rán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  <w:b/>
                <w:bCs/>
                <w:i/>
              </w:rPr>
              <w:t>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99"/>
                <w:b/>
                <w:bCs/>
                <w:i/>
              </w:rPr>
              <w:t>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w w:val="100"/>
              </w:rPr>
            </w:r>
          </w:p>
          <w:p>
            <w:pPr>
              <w:spacing w:before="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pon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ok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47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alapított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18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kor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jött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3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lét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42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Hogy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teki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Bibli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ára?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62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Hogy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3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pz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eli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3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6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embe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kapc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olatát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dv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öz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ít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62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iké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ítéli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7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38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4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katoli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kus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égeket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23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ige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deté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8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yelve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18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P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apok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1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házasodh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nak?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62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tabs>
                <w:tab w:pos="1200" w:val="left"/>
                <w:tab w:pos="2220" w:val="left"/>
                <w:tab w:pos="3040" w:val="left"/>
              </w:tabs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Hogy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pü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fel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ab/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  <w:p>
            <w:pPr>
              <w:spacing w:before="2" w:after="0" w:line="240" w:lineRule="auto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egy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házsz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vezet?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18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Milyen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7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ku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lt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ur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áli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4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h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ása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v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an?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840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40" w:lineRule="auto"/>
              <w:ind w:left="105" w:right="40"/>
              <w:jc w:val="both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elyi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4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árs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adalmi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éte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de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k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felel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g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legi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nkább?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  <w:tr>
        <w:trPr>
          <w:trHeight w:val="571" w:hRule="exact"/>
        </w:trPr>
        <w:tc>
          <w:tcPr>
            <w:tcW w:w="338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>
              <w:spacing w:before="0" w:after="0" w:line="272" w:lineRule="exact"/>
              <w:ind w:left="105" w:right="-20"/>
              <w:jc w:val="left"/>
              <w:rPr>
                <w:rFonts w:ascii="Times New Roman" w:hAnsi="Times New Roman" w:cs="Times New Roman" w:eastAsia="Times New Roman"/>
                <w:sz w:val="24"/>
                <w:szCs w:val="24"/>
              </w:rPr>
            </w:pPr>
            <w:rPr/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Európa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mely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sz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é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n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2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te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r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jedt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-5"/>
                <w:w w:val="100"/>
                <w:b/>
                <w:bCs/>
                <w:i/>
              </w:rPr>
              <w:t> 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el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  <w:b/>
                <w:bCs/>
                <w:i/>
              </w:rPr>
              <w:t>?</w:t>
            </w:r>
            <w:r>
              <w:rPr>
                <w:rFonts w:ascii="Times New Roman" w:hAnsi="Times New Roman" w:cs="Times New Roman" w:eastAsia="Times New Roman"/>
                <w:sz w:val="24"/>
                <w:szCs w:val="24"/>
                <w:spacing w:val="0"/>
                <w:w w:val="100"/>
              </w:rPr>
            </w:r>
          </w:p>
        </w:tc>
        <w:tc>
          <w:tcPr>
            <w:tcW w:w="157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40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  <w:tc>
          <w:tcPr>
            <w:tcW w:w="1454" w:type="dxa"/>
            <w:tcBorders>
              <w:top w:val="single" w:sz="4.640" w:space="0" w:color="000000"/>
              <w:bottom w:val="single" w:sz="4.640" w:space="0" w:color="000000"/>
              <w:left w:val="single" w:sz="4.640" w:space="0" w:color="000000"/>
              <w:right w:val="single" w:sz="4.640" w:space="0" w:color="000000"/>
            </w:tcBorders>
          </w:tcPr>
          <w:p>
            <w:pPr/>
            <w:rPr/>
          </w:p>
        </w:tc>
      </w:tr>
    </w:tbl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216" w:right="17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táblázat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éhez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forr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zemelvénye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mellett</w:t>
      </w:r>
      <w:r>
        <w:rPr>
          <w:rFonts w:ascii="Times New Roman" w:hAnsi="Times New Roman" w:cs="Times New Roman" w:eastAsia="Times New Roman"/>
          <w:sz w:val="24"/>
          <w:szCs w:val="24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ználhatjá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Történelmi</w:t>
      </w:r>
      <w:r>
        <w:rPr>
          <w:rFonts w:ascii="Times New Roman" w:hAnsi="Times New Roman" w:cs="Times New Roman" w:eastAsia="Times New Roman"/>
          <w:sz w:val="24"/>
          <w:szCs w:val="24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tla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is.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sopor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ormációkat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aját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omagolópapí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íkokra</w:t>
      </w:r>
      <w:r>
        <w:rPr>
          <w:rFonts w:ascii="Times New Roman" w:hAnsi="Times New Roman" w:cs="Times New Roman" w:eastAsia="Times New Roman"/>
          <w:sz w:val="24"/>
          <w:szCs w:val="24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írjá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amelyeket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eladat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megoldá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az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etlege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hiá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gok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kiegé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utá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egymá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mellé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raga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ztana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táblára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</w:p>
    <w:p>
      <w:pPr>
        <w:jc w:val="both"/>
        <w:spacing w:after="0"/>
        <w:sectPr>
          <w:pgMar w:header="0" w:footer="758" w:top="1340" w:bottom="940" w:left="1200" w:right="1180"/>
          <w:pgSz w:w="11900" w:h="16840"/>
        </w:sectPr>
      </w:pPr>
      <w:rPr/>
    </w:p>
    <w:p>
      <w:pPr>
        <w:spacing w:before="72" w:after="0" w:line="240" w:lineRule="auto"/>
        <w:ind w:left="116" w:right="51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6.)</w:t>
      </w:r>
      <w:r>
        <w:rPr>
          <w:rFonts w:ascii="Times New Roman" w:hAnsi="Times New Roman" w:cs="Times New Roman" w:eastAsia="Times New Roman"/>
          <w:sz w:val="24"/>
          <w:szCs w:val="24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Ezzel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párhuzam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Tridenti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inattal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jez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uita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renddel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oglalkoz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oport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ene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gondolatté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épet</w:t>
      </w:r>
      <w:r>
        <w:rPr>
          <w:rFonts w:ascii="Times New Roman" w:hAnsi="Times New Roman" w:cs="Times New Roman" w:eastAsia="Times New Roman"/>
          <w:sz w:val="24"/>
          <w:szCs w:val="24"/>
          <w:spacing w:val="4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bb</w:t>
      </w:r>
      <w:r>
        <w:rPr>
          <w:rFonts w:ascii="Times New Roman" w:hAnsi="Times New Roman" w:cs="Times New Roman" w:eastAsia="Times New Roman"/>
          <w:sz w:val="24"/>
          <w:szCs w:val="24"/>
          <w:spacing w:val="57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ogalmakból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5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öss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üggé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párhuzam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4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gondolattérké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elké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zíté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ére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eszélés)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both"/>
        <w:spacing w:after="0"/>
        <w:sectPr>
          <w:pgMar w:header="0" w:footer="758" w:top="1340" w:bottom="940" w:left="1300" w:right="1300"/>
          <w:pgSz w:w="11900" w:h="16840"/>
        </w:sectPr>
      </w:pPr>
      <w:rPr/>
    </w:p>
    <w:p>
      <w:pPr>
        <w:spacing w:before="2" w:after="0" w:line="240" w:lineRule="exact"/>
        <w:jc w:val="left"/>
        <w:rPr>
          <w:sz w:val="24"/>
          <w:szCs w:val="24"/>
        </w:rPr>
      </w:pPr>
      <w:rPr/>
      <w:r>
        <w:rPr/>
        <w:pict>
          <v:group style="position:absolute;margin-left:86.15387pt;margin-top:68.230774pt;width:654.769226pt;height:439.384613pt;mso-position-horizontal-relative:page;mso-position-vertical-relative:page;z-index:-1594" coordorigin="1723,1365" coordsize="13095,8788">
            <v:shape style="position:absolute;left:1723;top:1365;width:13095;height:8788" type="#_x0000_t75">
              <v:imagedata r:id="rId17" o:title=""/>
            </v:shape>
            <v:group style="position:absolute;left:2053;top:4169;width:738;height:2" coordorigin="2053,4169" coordsize="738,2">
              <v:shape style="position:absolute;left:2053;top:4169;width:738;height:2" coordorigin="2053,4169" coordsize="738,0" path="m2053,4169l2790,4169e" filled="f" stroked="t" strokeweight="1.229197pt" strokecolor="#7C7C7C">
                <v:path arrowok="t"/>
              </v:shape>
            </v:group>
            <v:group style="position:absolute;left:5384;top:4194;width:1586;height:2" coordorigin="5384,4194" coordsize="1586,2">
              <v:shape style="position:absolute;left:5384;top:4194;width:1586;height:2" coordorigin="5384,4194" coordsize="1586,0" path="m5384,4194l6970,4194e" filled="f" stroked="t" strokeweight="1.229197pt" strokecolor="#484848">
                <v:path arrowok="t"/>
              </v:shape>
            </v:group>
            <v:group style="position:absolute;left:10362;top:4212;width:1610;height:2" coordorigin="10362,4212" coordsize="1610,2">
              <v:shape style="position:absolute;left:10362;top:4212;width:1610;height:2" coordorigin="10362,4212" coordsize="1610,0" path="m10362,4212l11972,4212e" filled="f" stroked="t" strokeweight=".614599pt" strokecolor="#384454">
                <v:path arrowok="t"/>
              </v:shape>
            </v:group>
            <v:group style="position:absolute;left:7596;top:5004;width:1610;height:2" coordorigin="7596,5004" coordsize="1610,2">
              <v:shape style="position:absolute;left:7596;top:5004;width:1610;height:2" coordorigin="7596,5004" coordsize="1610,0" path="m7596,5004l9207,5004e" filled="f" stroked="t" strokeweight="3.687591pt" strokecolor="#23AFB3">
                <v:path arrowok="t"/>
              </v:shape>
            </v:group>
            <v:group style="position:absolute;left:7596;top:5347;width:983;height:2" coordorigin="7596,5347" coordsize="983,2">
              <v:shape style="position:absolute;left:7596;top:5347;width:983;height:2" coordorigin="7596,5347" coordsize="983,0" path="m7596,5347l8580,5347e" filled="f" stroked="t" strokeweight="1.229197pt" strokecolor="#607480">
                <v:path arrowok="t"/>
              </v:shape>
            </v:group>
            <w10:wrap type="none"/>
          </v:group>
        </w:pict>
      </w:r>
      <w:r>
        <w:rPr>
          <w:sz w:val="24"/>
          <w:szCs w:val="24"/>
        </w:rPr>
      </w:r>
    </w:p>
    <w:p>
      <w:pPr>
        <w:spacing w:before="42" w:after="0" w:line="161" w:lineRule="exact"/>
        <w:ind w:right="104"/>
        <w:jc w:val="righ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B4B4B"/>
          <w:spacing w:val="0"/>
          <w:w w:val="145"/>
        </w:rPr>
        <w:t>'4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100" w:lineRule="exact"/>
        <w:ind w:right="96"/>
        <w:jc w:val="righ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4B4B4B"/>
          <w:spacing w:val="0"/>
          <w:w w:val="285"/>
        </w:rPr>
        <w:t>('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6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7" w:after="0" w:line="246" w:lineRule="exact"/>
        <w:ind w:left="2939" w:right="9126" w:firstLine="43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C0C0A"/>
          <w:spacing w:val="0"/>
          <w:w w:val="110"/>
        </w:rPr>
        <w:t>kolibbl</w:t>
      </w:r>
      <w:r>
        <w:rPr>
          <w:rFonts w:ascii="Arial" w:hAnsi="Arial" w:cs="Arial" w:eastAsia="Arial"/>
          <w:sz w:val="24"/>
          <w:szCs w:val="24"/>
          <w:color w:val="0C0C0A"/>
          <w:spacing w:val="0"/>
          <w:w w:val="110"/>
        </w:rPr>
        <w:t> </w:t>
      </w:r>
      <w:r>
        <w:rPr>
          <w:rFonts w:ascii="Arial" w:hAnsi="Arial" w:cs="Arial" w:eastAsia="Arial"/>
          <w:sz w:val="24"/>
          <w:szCs w:val="24"/>
          <w:color w:val="0C0C0A"/>
          <w:spacing w:val="0"/>
          <w:w w:val="85"/>
        </w:rPr>
        <w:t>v61s6gjelenségek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5188" w:right="7105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32121"/>
          <w:w w:val="89"/>
        </w:rPr>
        <w:t>sikerének</w:t>
      </w:r>
      <w:r>
        <w:rPr>
          <w:rFonts w:ascii="Arial" w:hAnsi="Arial" w:cs="Arial" w:eastAsia="Arial"/>
          <w:sz w:val="24"/>
          <w:szCs w:val="24"/>
          <w:color w:val="032121"/>
          <w:spacing w:val="-27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C0C0A"/>
          <w:spacing w:val="0"/>
          <w:w w:val="95"/>
        </w:rPr>
        <w:t>okai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58" w:lineRule="exact"/>
        <w:ind w:left="4799" w:right="7914"/>
        <w:jc w:val="center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C0C0A"/>
          <w:spacing w:val="-11"/>
          <w:w w:val="95"/>
        </w:rPr>
        <w:t>m</w:t>
      </w:r>
      <w:r>
        <w:rPr>
          <w:rFonts w:ascii="Arial" w:hAnsi="Arial" w:cs="Arial" w:eastAsia="Arial"/>
          <w:sz w:val="24"/>
          <w:szCs w:val="24"/>
          <w:color w:val="261600"/>
          <w:spacing w:val="0"/>
          <w:w w:val="91"/>
        </w:rPr>
        <w:t>e</w:t>
      </w:r>
      <w:r>
        <w:rPr>
          <w:rFonts w:ascii="Arial" w:hAnsi="Arial" w:cs="Arial" w:eastAsia="Arial"/>
          <w:sz w:val="24"/>
          <w:szCs w:val="24"/>
          <w:color w:val="261600"/>
          <w:spacing w:val="-12"/>
          <w:w w:val="91"/>
        </w:rPr>
        <w:t>g</w:t>
      </w:r>
      <w:r>
        <w:rPr>
          <w:rFonts w:ascii="Arial" w:hAnsi="Arial" w:cs="Arial" w:eastAsia="Arial"/>
          <w:sz w:val="24"/>
          <w:szCs w:val="24"/>
          <w:color w:val="0C0C0A"/>
          <w:spacing w:val="0"/>
          <w:w w:val="96"/>
        </w:rPr>
        <w:t>ol</w:t>
      </w:r>
      <w:r>
        <w:rPr>
          <w:rFonts w:ascii="Arial" w:hAnsi="Arial" w:cs="Arial" w:eastAsia="Arial"/>
          <w:sz w:val="24"/>
          <w:szCs w:val="24"/>
          <w:color w:val="0C0C0A"/>
          <w:spacing w:val="-14"/>
          <w:w w:val="96"/>
        </w:rPr>
        <w:t>d</w:t>
      </w:r>
      <w:r>
        <w:rPr>
          <w:rFonts w:ascii="Arial" w:hAnsi="Arial" w:cs="Arial" w:eastAsia="Arial"/>
          <w:sz w:val="24"/>
          <w:szCs w:val="24"/>
          <w:color w:val="261600"/>
          <w:spacing w:val="0"/>
          <w:w w:val="92"/>
        </w:rPr>
        <w:t>ási</w:t>
      </w:r>
      <w:r>
        <w:rPr>
          <w:rFonts w:ascii="Arial" w:hAnsi="Arial" w:cs="Arial" w:eastAsia="Arial"/>
          <w:sz w:val="24"/>
          <w:szCs w:val="24"/>
          <w:color w:val="261600"/>
          <w:spacing w:val="0"/>
          <w:w w:val="92"/>
        </w:rPr>
        <w:t> </w:t>
      </w:r>
      <w:r>
        <w:rPr>
          <w:rFonts w:ascii="Arial" w:hAnsi="Arial" w:cs="Arial" w:eastAsia="Arial"/>
          <w:sz w:val="24"/>
          <w:szCs w:val="24"/>
          <w:color w:val="261600"/>
          <w:spacing w:val="0"/>
          <w:w w:val="92"/>
        </w:rPr>
        <w:t>kls</w:t>
      </w:r>
      <w:r>
        <w:rPr>
          <w:rFonts w:ascii="Arial" w:hAnsi="Arial" w:cs="Arial" w:eastAsia="Arial"/>
          <w:sz w:val="24"/>
          <w:szCs w:val="24"/>
          <w:color w:val="261600"/>
          <w:spacing w:val="-11"/>
          <w:w w:val="92"/>
        </w:rPr>
        <w:t>é</w:t>
      </w:r>
      <w:r>
        <w:rPr>
          <w:rFonts w:ascii="Arial" w:hAnsi="Arial" w:cs="Arial" w:eastAsia="Arial"/>
          <w:sz w:val="24"/>
          <w:szCs w:val="24"/>
          <w:color w:val="0C0C0A"/>
          <w:spacing w:val="0"/>
          <w:w w:val="72"/>
        </w:rPr>
        <w:t>r</w:t>
      </w:r>
      <w:r>
        <w:rPr>
          <w:rFonts w:ascii="Arial" w:hAnsi="Arial" w:cs="Arial" w:eastAsia="Arial"/>
          <w:sz w:val="24"/>
          <w:szCs w:val="24"/>
          <w:color w:val="0C0C0A"/>
          <w:spacing w:val="-31"/>
          <w:w w:val="72"/>
        </w:rPr>
        <w:t>1</w:t>
      </w:r>
      <w:r>
        <w:rPr>
          <w:rFonts w:ascii="Arial" w:hAnsi="Arial" w:cs="Arial" w:eastAsia="Arial"/>
          <w:sz w:val="24"/>
          <w:szCs w:val="24"/>
          <w:color w:val="261600"/>
          <w:spacing w:val="0"/>
          <w:w w:val="85"/>
        </w:rPr>
        <w:t>etek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center"/>
        <w:spacing w:after="0"/>
        <w:sectPr>
          <w:pgMar w:footer="0" w:header="0" w:top="1080" w:bottom="280" w:left="2420" w:right="660"/>
          <w:footerReference w:type="default" r:id="rId16"/>
          <w:pgSz w:w="16860" w:h="11920" w:orient="landscape"/>
        </w:sectPr>
      </w:pPr>
      <w:rPr/>
    </w:p>
    <w:p>
      <w:pPr>
        <w:spacing w:before="72" w:after="0" w:line="240" w:lineRule="auto"/>
        <w:ind w:left="97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III.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EFLEK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TÁLÁS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2" w:after="0" w:line="240" w:lineRule="auto"/>
        <w:ind w:left="976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7.)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ztrejtvé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ny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ormáci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4"/>
          <w:szCs w:val="24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témaköré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(7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kitölté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+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perc</w:t>
      </w:r>
      <w:r>
        <w:rPr>
          <w:rFonts w:ascii="Times New Roman" w:hAnsi="Times New Roman" w:cs="Times New Roman" w:eastAsia="Times New Roman"/>
          <w:sz w:val="24"/>
          <w:szCs w:val="24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elle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rzé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s)</w:t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451" w:lineRule="exact"/>
        <w:ind w:right="1133"/>
        <w:jc w:val="right"/>
        <w:rPr>
          <w:rFonts w:ascii="Times New Roman" w:hAnsi="Times New Roman" w:cs="Times New Roman" w:eastAsia="Times New Roman"/>
          <w:sz w:val="40"/>
          <w:szCs w:val="40"/>
        </w:rPr>
      </w:pPr>
      <w:rPr/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…</w:t>
      </w:r>
      <w:r>
        <w:rPr>
          <w:rFonts w:ascii="Times New Roman" w:hAnsi="Times New Roman" w:cs="Times New Roman" w:eastAsia="Times New Roman"/>
          <w:sz w:val="40"/>
          <w:szCs w:val="40"/>
          <w:spacing w:val="-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/</w:t>
      </w:r>
      <w:r>
        <w:rPr>
          <w:rFonts w:ascii="Times New Roman" w:hAnsi="Times New Roman" w:cs="Times New Roman" w:eastAsia="Times New Roman"/>
          <w:sz w:val="40"/>
          <w:szCs w:val="40"/>
          <w:spacing w:val="1"/>
          <w:w w:val="100"/>
          <w:position w:val="-1"/>
        </w:rPr>
        <w:t>1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-1"/>
        </w:rPr>
        <w:t>8</w:t>
      </w:r>
      <w:r>
        <w:rPr>
          <w:rFonts w:ascii="Times New Roman" w:hAnsi="Times New Roman" w:cs="Times New Roman" w:eastAsia="Times New Roman"/>
          <w:sz w:val="40"/>
          <w:szCs w:val="40"/>
          <w:spacing w:val="-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99"/>
          <w:position w:val="-1"/>
        </w:rPr>
        <w:t>p</w:t>
      </w:r>
      <w:r>
        <w:rPr>
          <w:rFonts w:ascii="Times New Roman" w:hAnsi="Times New Roman" w:cs="Times New Roman" w:eastAsia="Times New Roman"/>
          <w:sz w:val="40"/>
          <w:szCs w:val="40"/>
          <w:spacing w:val="0"/>
          <w:w w:val="100"/>
          <w:position w:val="0"/>
        </w:rPr>
      </w:r>
    </w:p>
    <w:p>
      <w:pPr>
        <w:spacing w:before="10" w:after="0" w:line="293" w:lineRule="exact"/>
        <w:ind w:left="3277" w:right="-20"/>
        <w:jc w:val="left"/>
        <w:rPr>
          <w:rFonts w:ascii="Times New Roman" w:hAnsi="Times New Roman" w:cs="Times New Roman" w:eastAsia="Times New Roman"/>
          <w:sz w:val="26"/>
          <w:szCs w:val="26"/>
        </w:rPr>
      </w:pPr>
      <w:rPr/>
      <w:r>
        <w:rPr/>
        <w:pict>
          <v:group style="position:absolute;margin-left:50.110001pt;margin-top:29.146734pt;width:494.98pt;height:398.26pt;mso-position-horizontal-relative:page;mso-position-vertical-relative:paragraph;z-index:-1593" coordorigin="1002,583" coordsize="9900,7965">
            <v:group style="position:absolute;left:1800;top:589;width:403;height:2" coordorigin="1800,589" coordsize="403,2">
              <v:shape style="position:absolute;left:1800;top:589;width:403;height:2" coordorigin="1800,589" coordsize="403,0" path="m1800,589l2203,589e" filled="f" stroked="t" strokeweight=".580pt" strokecolor="#000000">
                <v:path arrowok="t"/>
              </v:shape>
            </v:group>
            <v:group style="position:absolute;left:1805;top:594;width:2;height:2832" coordorigin="1805,594" coordsize="2,2832">
              <v:shape style="position:absolute;left:1805;top:594;width:2;height:2832" coordorigin="1805,594" coordsize="0,2832" path="m1805,594l1805,3426e" filled="f" stroked="t" strokeweight=".580pt" strokecolor="#000000">
                <v:path arrowok="t"/>
              </v:shape>
            </v:group>
            <v:group style="position:absolute;left:2198;top:594;width:2;height:2832" coordorigin="2198,594" coordsize="2,2832">
              <v:shape style="position:absolute;left:2198;top:594;width:2;height:2832" coordorigin="2198,594" coordsize="0,2832" path="m2198,594l2198,3426e" filled="f" stroked="t" strokeweight=".580pt" strokecolor="#000000">
                <v:path arrowok="t"/>
              </v:shape>
            </v:group>
            <v:group style="position:absolute;left:1008;top:872;width:5938;height:2" coordorigin="1008,872" coordsize="5938,2">
              <v:shape style="position:absolute;left:1008;top:872;width:5938;height:2" coordorigin="1008,872" coordsize="5938,0" path="m1008,872l6946,872e" filled="f" stroked="t" strokeweight=".580pt" strokecolor="#000000">
                <v:path arrowok="t"/>
              </v:shape>
            </v:group>
            <v:group style="position:absolute;left:1013;top:877;width:2;height:278" coordorigin="1013,877" coordsize="2,278">
              <v:shape style="position:absolute;left:1013;top:877;width:2;height:278" coordorigin="1013,877" coordsize="0,278" path="m1013,877l1013,1155e" filled="f" stroked="t" strokeweight=".580pt" strokecolor="#000000">
                <v:path arrowok="t"/>
              </v:shape>
            </v:group>
            <v:group style="position:absolute;left:1411;top:877;width:2;height:278" coordorigin="1411,877" coordsize="2,278">
              <v:shape style="position:absolute;left:1411;top:877;width:2;height:278" coordorigin="1411,877" coordsize="0,278" path="m1411,877l1411,1155e" filled="f" stroked="t" strokeweight=".580pt" strokecolor="#000000">
                <v:path arrowok="t"/>
              </v:shape>
            </v:group>
            <v:group style="position:absolute;left:2592;top:877;width:2;height:278" coordorigin="2592,877" coordsize="2,278">
              <v:shape style="position:absolute;left:2592;top:877;width:2;height:278" coordorigin="2592,877" coordsize="0,278" path="m2592,877l2592,1155e" filled="f" stroked="t" strokeweight=".580pt" strokecolor="#000000">
                <v:path arrowok="t"/>
              </v:shape>
            </v:group>
            <v:group style="position:absolute;left:2990;top:877;width:2;height:4819" coordorigin="2990,877" coordsize="2,4819">
              <v:shape style="position:absolute;left:2990;top:877;width:2;height:4819" coordorigin="2990,877" coordsize="0,4819" path="m2990,877l2990,5696e" filled="f" stroked="t" strokeweight=".580pt" strokecolor="#000000">
                <v:path arrowok="t"/>
              </v:shape>
            </v:group>
            <v:group style="position:absolute;left:3384;top:877;width:2;height:4819" coordorigin="3384,877" coordsize="2,4819">
              <v:shape style="position:absolute;left:3384;top:877;width:2;height:4819" coordorigin="3384,877" coordsize="0,4819" path="m3384,877l3384,5696e" filled="f" stroked="t" strokeweight=".580pt" strokecolor="#000000">
                <v:path arrowok="t"/>
              </v:shape>
            </v:group>
            <v:group style="position:absolute;left:3778;top:877;width:2;height:278" coordorigin="3778,877" coordsize="2,278">
              <v:shape style="position:absolute;left:3778;top:877;width:2;height:278" coordorigin="3778,877" coordsize="0,278" path="m3778,877l3778,1155e" filled="f" stroked="t" strokeweight=".580pt" strokecolor="#000000">
                <v:path arrowok="t"/>
              </v:shape>
            </v:group>
            <v:group style="position:absolute;left:4176;top:877;width:2;height:278" coordorigin="4176,877" coordsize="2,278">
              <v:shape style="position:absolute;left:4176;top:877;width:2;height:278" coordorigin="4176,877" coordsize="0,278" path="m4176,877l4176,1155e" filled="f" stroked="t" strokeweight=".580pt" strokecolor="#000000">
                <v:path arrowok="t"/>
              </v:shape>
            </v:group>
            <v:group style="position:absolute;left:4570;top:877;width:2;height:278" coordorigin="4570,877" coordsize="2,278">
              <v:shape style="position:absolute;left:4570;top:877;width:2;height:278" coordorigin="4570,877" coordsize="0,278" path="m4570,877l4570,1155e" filled="f" stroked="t" strokeweight=".580pt" strokecolor="#000000">
                <v:path arrowok="t"/>
              </v:shape>
            </v:group>
            <v:group style="position:absolute;left:4963;top:877;width:2;height:278" coordorigin="4963,877" coordsize="2,278">
              <v:shape style="position:absolute;left:4963;top:877;width:2;height:278" coordorigin="4963,877" coordsize="0,278" path="m4963,877l4963,1155e" filled="f" stroked="t" strokeweight=".580pt" strokecolor="#000000">
                <v:path arrowok="t"/>
              </v:shape>
            </v:group>
            <v:group style="position:absolute;left:5357;top:877;width:2;height:278" coordorigin="5357,877" coordsize="2,278">
              <v:shape style="position:absolute;left:5357;top:877;width:2;height:278" coordorigin="5357,877" coordsize="0,278" path="m5357,877l5357,1155e" filled="f" stroked="t" strokeweight=".580pt" strokecolor="#000000">
                <v:path arrowok="t"/>
              </v:shape>
            </v:group>
            <v:group style="position:absolute;left:5755;top:877;width:2;height:278" coordorigin="5755,877" coordsize="2,278">
              <v:shape style="position:absolute;left:5755;top:877;width:2;height:278" coordorigin="5755,877" coordsize="0,278" path="m5755,877l5755,1155e" filled="f" stroked="t" strokeweight=".580pt" strokecolor="#000000">
                <v:path arrowok="t"/>
              </v:shape>
            </v:group>
            <v:group style="position:absolute;left:6149;top:877;width:2;height:278" coordorigin="6149,877" coordsize="2,278">
              <v:shape style="position:absolute;left:6149;top:877;width:2;height:278" coordorigin="6149,877" coordsize="0,278" path="m6149,877l6149,1155e" filled="f" stroked="t" strokeweight=".580pt" strokecolor="#000000">
                <v:path arrowok="t"/>
              </v:shape>
            </v:group>
            <v:group style="position:absolute;left:6542;top:877;width:2;height:278" coordorigin="6542,877" coordsize="2,278">
              <v:shape style="position:absolute;left:6542;top:877;width:2;height:278" coordorigin="6542,877" coordsize="0,278" path="m6542,877l6542,1155e" filled="f" stroked="t" strokeweight=".580pt" strokecolor="#000000">
                <v:path arrowok="t"/>
              </v:shape>
            </v:group>
            <v:group style="position:absolute;left:6941;top:877;width:2;height:278" coordorigin="6941,877" coordsize="2,278">
              <v:shape style="position:absolute;left:6941;top:877;width:2;height:278" coordorigin="6941,877" coordsize="0,278" path="m6941,877l6941,1155e" filled="f" stroked="t" strokeweight=".580pt" strokecolor="#000000">
                <v:path arrowok="t"/>
              </v:shape>
            </v:group>
            <v:group style="position:absolute;left:1008;top:1160;width:5938;height:2" coordorigin="1008,1160" coordsize="5938,2">
              <v:shape style="position:absolute;left:1008;top:1160;width:5938;height:2" coordorigin="1008,1160" coordsize="5938,0" path="m1008,1160l6946,1160e" filled="f" stroked="t" strokeweight=".580pt" strokecolor="#000000">
                <v:path arrowok="t"/>
              </v:shape>
            </v:group>
            <v:group style="position:absolute;left:1800;top:1443;width:403;height:2" coordorigin="1800,1443" coordsize="403,2">
              <v:shape style="position:absolute;left:1800;top:1443;width:403;height:2" coordorigin="1800,1443" coordsize="403,0" path="m1800,1443l2203,1443e" filled="f" stroked="t" strokeweight=".580pt" strokecolor="#000000">
                <v:path arrowok="t"/>
              </v:shape>
            </v:group>
            <v:group style="position:absolute;left:2986;top:1443;width:403;height:2" coordorigin="2986,1443" coordsize="403,2">
              <v:shape style="position:absolute;left:2986;top:1443;width:403;height:2" coordorigin="2986,1443" coordsize="403,0" path="m2986,1443l3389,1443e" filled="f" stroked="t" strokeweight=".580pt" strokecolor="#000000">
                <v:path arrowok="t"/>
              </v:shape>
            </v:group>
            <v:group style="position:absolute;left:1800;top:1726;width:403;height:2" coordorigin="1800,1726" coordsize="403,2">
              <v:shape style="position:absolute;left:1800;top:1726;width:403;height:2" coordorigin="1800,1726" coordsize="403,0" path="m1800,1726l2203,1726e" filled="f" stroked="t" strokeweight=".580pt" strokecolor="#000000">
                <v:path arrowok="t"/>
              </v:shape>
            </v:group>
            <v:group style="position:absolute;left:2986;top:1726;width:403;height:2" coordorigin="2986,1726" coordsize="403,2">
              <v:shape style="position:absolute;left:2986;top:1726;width:403;height:2" coordorigin="2986,1726" coordsize="403,0" path="m2986,1726l3389,1726e" filled="f" stroked="t" strokeweight=".580pt" strokecolor="#000000">
                <v:path arrowok="t"/>
              </v:shape>
            </v:group>
            <v:group style="position:absolute;left:1800;top:2010;width:403;height:2" coordorigin="1800,2010" coordsize="403,2">
              <v:shape style="position:absolute;left:1800;top:2010;width:403;height:2" coordorigin="1800,2010" coordsize="403,0" path="m1800,2010l2203,2010e" filled="f" stroked="t" strokeweight=".580pt" strokecolor="#000000">
                <v:path arrowok="t"/>
              </v:shape>
            </v:group>
            <v:group style="position:absolute;left:2986;top:2010;width:403;height:2" coordorigin="2986,2010" coordsize="403,2">
              <v:shape style="position:absolute;left:2986;top:2010;width:403;height:2" coordorigin="2986,2010" coordsize="403,0" path="m2986,2010l3389,2010e" filled="f" stroked="t" strokeweight=".580pt" strokecolor="#000000">
                <v:path arrowok="t"/>
              </v:shape>
            </v:group>
            <v:group style="position:absolute;left:1800;top:2293;width:403;height:2" coordorigin="1800,2293" coordsize="403,2">
              <v:shape style="position:absolute;left:1800;top:2293;width:403;height:2" coordorigin="1800,2293" coordsize="403,0" path="m1800,2293l2203,2293e" filled="f" stroked="t" strokeweight=".580pt" strokecolor="#000000">
                <v:path arrowok="t"/>
              </v:shape>
            </v:group>
            <v:group style="position:absolute;left:2986;top:2293;width:403;height:2" coordorigin="2986,2293" coordsize="403,2">
              <v:shape style="position:absolute;left:2986;top:2293;width:403;height:2" coordorigin="2986,2293" coordsize="403,0" path="m2986,2293l3389,2293e" filled="f" stroked="t" strokeweight=".580pt" strokecolor="#000000">
                <v:path arrowok="t"/>
              </v:shape>
            </v:group>
            <v:group style="position:absolute;left:1800;top:2576;width:403;height:2" coordorigin="1800,2576" coordsize="403,2">
              <v:shape style="position:absolute;left:1800;top:2576;width:403;height:2" coordorigin="1800,2576" coordsize="403,0" path="m1800,2576l2203,2576e" filled="f" stroked="t" strokeweight=".580pt" strokecolor="#000000">
                <v:path arrowok="t"/>
              </v:shape>
            </v:group>
            <v:group style="position:absolute;left:2986;top:2576;width:403;height:2" coordorigin="2986,2576" coordsize="403,2">
              <v:shape style="position:absolute;left:2986;top:2576;width:403;height:2" coordorigin="2986,2576" coordsize="403,0" path="m2986,2576l3389,2576e" filled="f" stroked="t" strokeweight=".580pt" strokecolor="#000000">
                <v:path arrowok="t"/>
              </v:shape>
            </v:group>
            <v:group style="position:absolute;left:1800;top:2864;width:403;height:2" coordorigin="1800,2864" coordsize="403,2">
              <v:shape style="position:absolute;left:1800;top:2864;width:403;height:2" coordorigin="1800,2864" coordsize="403,0" path="m1800,2864l2203,2864e" filled="f" stroked="t" strokeweight=".580pt" strokecolor="#000000">
                <v:path arrowok="t"/>
              </v:shape>
            </v:group>
            <v:group style="position:absolute;left:2986;top:2864;width:403;height:2" coordorigin="2986,2864" coordsize="403,2">
              <v:shape style="position:absolute;left:2986;top:2864;width:403;height:2" coordorigin="2986,2864" coordsize="403,0" path="m2986,2864l3389,2864e" filled="f" stroked="t" strokeweight=".580pt" strokecolor="#000000">
                <v:path arrowok="t"/>
              </v:shape>
            </v:group>
            <v:group style="position:absolute;left:1800;top:3147;width:403;height:2" coordorigin="1800,3147" coordsize="403,2">
              <v:shape style="position:absolute;left:1800;top:3147;width:403;height:2" coordorigin="1800,3147" coordsize="403,0" path="m1800,3147l2203,3147e" filled="f" stroked="t" strokeweight=".580pt" strokecolor="#000000">
                <v:path arrowok="t"/>
              </v:shape>
            </v:group>
            <v:group style="position:absolute;left:2986;top:3147;width:403;height:2" coordorigin="2986,3147" coordsize="403,2">
              <v:shape style="position:absolute;left:2986;top:3147;width:403;height:2" coordorigin="2986,3147" coordsize="403,0" path="m2986,3147l3389,3147e" filled="f" stroked="t" strokeweight=".580pt" strokecolor="#000000">
                <v:path arrowok="t"/>
              </v:shape>
            </v:group>
            <v:group style="position:absolute;left:1800;top:3430;width:403;height:2" coordorigin="1800,3430" coordsize="403,2">
              <v:shape style="position:absolute;left:1800;top:3430;width:403;height:2" coordorigin="1800,3430" coordsize="403,0" path="m1800,3430l2203,3430e" filled="f" stroked="t" strokeweight=".580pt" strokecolor="#000000">
                <v:path arrowok="t"/>
              </v:shape>
            </v:group>
            <v:group style="position:absolute;left:4565;top:2010;width:403;height:2" coordorigin="4565,2010" coordsize="403,2">
              <v:shape style="position:absolute;left:4565;top:2010;width:403;height:2" coordorigin="4565,2010" coordsize="403,0" path="m4565,2010l4968,2010e" filled="f" stroked="t" strokeweight=".580pt" strokecolor="#000000">
                <v:path arrowok="t"/>
              </v:shape>
            </v:group>
            <v:group style="position:absolute;left:4570;top:2014;width:2;height:3965" coordorigin="4570,2014" coordsize="2,3965">
              <v:shape style="position:absolute;left:4570;top:2014;width:2;height:3965" coordorigin="4570,2014" coordsize="0,3965" path="m4570,2014l4570,5979e" filled="f" stroked="t" strokeweight=".580pt" strokecolor="#000000">
                <v:path arrowok="t"/>
              </v:shape>
            </v:group>
            <v:group style="position:absolute;left:4963;top:2014;width:2;height:3965" coordorigin="4963,2014" coordsize="2,3965">
              <v:shape style="position:absolute;left:4963;top:2014;width:2;height:3965" coordorigin="4963,2014" coordsize="0,3965" path="m4963,2014l4963,5979e" filled="f" stroked="t" strokeweight=".580pt" strokecolor="#000000">
                <v:path arrowok="t"/>
              </v:shape>
            </v:group>
            <v:group style="position:absolute;left:4565;top:2293;width:403;height:2" coordorigin="4565,2293" coordsize="403,2">
              <v:shape style="position:absolute;left:4565;top:2293;width:403;height:2" coordorigin="4565,2293" coordsize="403,0" path="m4565,2293l4968,2293e" filled="f" stroked="t" strokeweight=".580pt" strokecolor="#000000">
                <v:path arrowok="t"/>
              </v:shape>
            </v:group>
            <v:group style="position:absolute;left:4565;top:2576;width:403;height:2" coordorigin="4565,2576" coordsize="403,2">
              <v:shape style="position:absolute;left:4565;top:2576;width:403;height:2" coordorigin="4565,2576" coordsize="403,0" path="m4565,2576l4968,2576e" filled="f" stroked="t" strokeweight=".580pt" strokecolor="#000000">
                <v:path arrowok="t"/>
              </v:shape>
            </v:group>
            <v:group style="position:absolute;left:4565;top:2864;width:403;height:2" coordorigin="4565,2864" coordsize="403,2">
              <v:shape style="position:absolute;left:4565;top:2864;width:403;height:2" coordorigin="4565,2864" coordsize="403,0" path="m4565,2864l4968,2864e" filled="f" stroked="t" strokeweight=".580pt" strokecolor="#000000">
                <v:path arrowok="t"/>
              </v:shape>
            </v:group>
            <v:group style="position:absolute;left:4565;top:3147;width:403;height:2" coordorigin="4565,3147" coordsize="403,2">
              <v:shape style="position:absolute;left:4565;top:3147;width:403;height:2" coordorigin="4565,3147" coordsize="403,0" path="m4565,3147l4968,3147e" filled="f" stroked="t" strokeweight=".580pt" strokecolor="#000000">
                <v:path arrowok="t"/>
              </v:shape>
            </v:group>
            <v:group style="position:absolute;left:2587;top:3430;width:2774;height:2" coordorigin="2587,3430" coordsize="2774,2">
              <v:shape style="position:absolute;left:2587;top:3430;width:2774;height:2" coordorigin="2587,3430" coordsize="2774,0" path="m2587,3430l5362,3430e" filled="f" stroked="t" strokeweight=".580pt" strokecolor="#000000">
                <v:path arrowok="t"/>
              </v:shape>
            </v:group>
            <v:group style="position:absolute;left:2592;top:3435;width:2;height:274" coordorigin="2592,3435" coordsize="2,274">
              <v:shape style="position:absolute;left:2592;top:3435;width:2;height:274" coordorigin="2592,3435" coordsize="0,274" path="m2592,3435l2592,3709e" filled="f" stroked="t" strokeweight=".580pt" strokecolor="#000000">
                <v:path arrowok="t"/>
              </v:shape>
            </v:group>
            <v:group style="position:absolute;left:3778;top:3435;width:2;height:274" coordorigin="3778,3435" coordsize="2,274">
              <v:shape style="position:absolute;left:3778;top:3435;width:2;height:274" coordorigin="3778,3435" coordsize="0,274" path="m3778,3435l3778,3709e" filled="f" stroked="t" strokeweight=".580pt" strokecolor="#000000">
                <v:path arrowok="t"/>
              </v:shape>
            </v:group>
            <v:group style="position:absolute;left:4176;top:3435;width:2;height:274" coordorigin="4176,3435" coordsize="2,274">
              <v:shape style="position:absolute;left:4176;top:3435;width:2;height:274" coordorigin="4176,3435" coordsize="0,274" path="m4176,3435l4176,3709e" filled="f" stroked="t" strokeweight=".580pt" strokecolor="#000000">
                <v:path arrowok="t"/>
              </v:shape>
            </v:group>
            <v:group style="position:absolute;left:5357;top:3435;width:2;height:274" coordorigin="5357,3435" coordsize="2,274">
              <v:shape style="position:absolute;left:5357;top:3435;width:2;height:274" coordorigin="5357,3435" coordsize="0,274" path="m5357,3435l5357,3709e" filled="f" stroked="t" strokeweight=".580pt" strokecolor="#000000">
                <v:path arrowok="t"/>
              </v:shape>
            </v:group>
            <v:group style="position:absolute;left:2587;top:3714;width:2774;height:2" coordorigin="2587,3714" coordsize="2774,2">
              <v:shape style="position:absolute;left:2587;top:3714;width:2774;height:2" coordorigin="2587,3714" coordsize="2774,0" path="m2587,3714l5362,3714e" filled="f" stroked="t" strokeweight=".580pt" strokecolor="#000000">
                <v:path arrowok="t"/>
              </v:shape>
            </v:group>
            <v:group style="position:absolute;left:2986;top:3997;width:403;height:2" coordorigin="2986,3997" coordsize="403,2">
              <v:shape style="position:absolute;left:2986;top:3997;width:403;height:2" coordorigin="2986,3997" coordsize="403,0" path="m2986,3997l3389,3997e" filled="f" stroked="t" strokeweight=".580pt" strokecolor="#000000">
                <v:path arrowok="t"/>
              </v:shape>
            </v:group>
            <v:group style="position:absolute;left:4565;top:3997;width:403;height:2" coordorigin="4565,3997" coordsize="403,2">
              <v:shape style="position:absolute;left:4565;top:3997;width:403;height:2" coordorigin="4565,3997" coordsize="403,0" path="m4565,3997l4968,3997e" filled="f" stroked="t" strokeweight=".580pt" strokecolor="#000000">
                <v:path arrowok="t"/>
              </v:shape>
            </v:group>
            <v:group style="position:absolute;left:2986;top:4280;width:403;height:2" coordorigin="2986,4280" coordsize="403,2">
              <v:shape style="position:absolute;left:2986;top:4280;width:403;height:2" coordorigin="2986,4280" coordsize="403,0" path="m2986,4280l3389,4280e" filled="f" stroked="t" strokeweight=".580pt" strokecolor="#000000">
                <v:path arrowok="t"/>
              </v:shape>
            </v:group>
            <v:group style="position:absolute;left:4565;top:4280;width:403;height:2" coordorigin="4565,4280" coordsize="403,2">
              <v:shape style="position:absolute;left:4565;top:4280;width:403;height:2" coordorigin="4565,4280" coordsize="403,0" path="m4565,4280l4968,4280e" filled="f" stroked="t" strokeweight=".580pt" strokecolor="#000000">
                <v:path arrowok="t"/>
              </v:shape>
            </v:group>
            <v:group style="position:absolute;left:8909;top:1443;width:403;height:2" coordorigin="8909,1443" coordsize="403,2">
              <v:shape style="position:absolute;left:8909;top:1443;width:403;height:2" coordorigin="8909,1443" coordsize="403,0" path="m8909,1443l9312,1443e" filled="f" stroked="t" strokeweight=".580pt" strokecolor="#000000">
                <v:path arrowok="t"/>
              </v:shape>
            </v:group>
            <v:group style="position:absolute;left:8914;top:1448;width:2;height:3115" coordorigin="8914,1448" coordsize="2,3115">
              <v:shape style="position:absolute;left:8914;top:1448;width:2;height:3115" coordorigin="8914,1448" coordsize="0,3115" path="m8914,1448l8914,4563e" filled="f" stroked="t" strokeweight=".580pt" strokecolor="#000000">
                <v:path arrowok="t"/>
              </v:shape>
            </v:group>
            <v:group style="position:absolute;left:9307;top:1448;width:2;height:3115" coordorigin="9307,1448" coordsize="2,3115">
              <v:shape style="position:absolute;left:9307;top:1448;width:2;height:3115" coordorigin="9307,1448" coordsize="0,3115" path="m9307,1448l9307,4563e" filled="f" stroked="t" strokeweight=".580pt" strokecolor="#000000">
                <v:path arrowok="t"/>
              </v:shape>
            </v:group>
            <v:group style="position:absolute;left:8909;top:1726;width:403;height:2" coordorigin="8909,1726" coordsize="403,2">
              <v:shape style="position:absolute;left:8909;top:1726;width:403;height:2" coordorigin="8909,1726" coordsize="403,0" path="m8909,1726l9312,1726e" filled="f" stroked="t" strokeweight=".580pt" strokecolor="#000000">
                <v:path arrowok="t"/>
              </v:shape>
            </v:group>
            <v:group style="position:absolute;left:8909;top:2010;width:403;height:2" coordorigin="8909,2010" coordsize="403,2">
              <v:shape style="position:absolute;left:8909;top:2010;width:403;height:2" coordorigin="8909,2010" coordsize="403,0" path="m8909,2010l9312,2010e" filled="f" stroked="t" strokeweight=".580pt" strokecolor="#000000">
                <v:path arrowok="t"/>
              </v:shape>
            </v:group>
            <v:group style="position:absolute;left:8909;top:2293;width:403;height:2" coordorigin="8909,2293" coordsize="403,2">
              <v:shape style="position:absolute;left:8909;top:2293;width:403;height:2" coordorigin="8909,2293" coordsize="403,0" path="m8909,2293l9312,2293e" filled="f" stroked="t" strokeweight=".580pt" strokecolor="#000000">
                <v:path arrowok="t"/>
              </v:shape>
            </v:group>
            <v:group style="position:absolute;left:8909;top:2576;width:403;height:2" coordorigin="8909,2576" coordsize="403,2">
              <v:shape style="position:absolute;left:8909;top:2576;width:403;height:2" coordorigin="8909,2576" coordsize="403,0" path="m8909,2576l9312,2576e" filled="f" stroked="t" strokeweight=".580pt" strokecolor="#000000">
                <v:path arrowok="t"/>
              </v:shape>
            </v:group>
            <v:group style="position:absolute;left:8909;top:2864;width:403;height:2" coordorigin="8909,2864" coordsize="403,2">
              <v:shape style="position:absolute;left:8909;top:2864;width:403;height:2" coordorigin="8909,2864" coordsize="403,0" path="m8909,2864l9312,2864e" filled="f" stroked="t" strokeweight=".580pt" strokecolor="#000000">
                <v:path arrowok="t"/>
              </v:shape>
            </v:group>
            <v:group style="position:absolute;left:7330;top:1726;width:403;height:2" coordorigin="7330,1726" coordsize="403,2">
              <v:shape style="position:absolute;left:7330;top:1726;width:403;height:2" coordorigin="7330,1726" coordsize="403,0" path="m7330,1726l7733,1726e" filled="f" stroked="t" strokeweight=".580pt" strokecolor="#000000">
                <v:path arrowok="t"/>
              </v:shape>
            </v:group>
            <v:group style="position:absolute;left:7334;top:1731;width:2;height:2261" coordorigin="7334,1731" coordsize="2,2261">
              <v:shape style="position:absolute;left:7334;top:1731;width:2;height:2261" coordorigin="7334,1731" coordsize="0,2261" path="m7334,1731l7334,3992e" filled="f" stroked="t" strokeweight=".580pt" strokecolor="#000000">
                <v:path arrowok="t"/>
              </v:shape>
            </v:group>
            <v:group style="position:absolute;left:7728;top:1731;width:2;height:2261" coordorigin="7728,1731" coordsize="2,2261">
              <v:shape style="position:absolute;left:7728;top:1731;width:2;height:2261" coordorigin="7728,1731" coordsize="0,2261" path="m7728,1731l7728,3992e" filled="f" stroked="t" strokeweight=".580pt" strokecolor="#000000">
                <v:path arrowok="t"/>
              </v:shape>
            </v:group>
            <v:group style="position:absolute;left:7330;top:2010;width:403;height:2" coordorigin="7330,2010" coordsize="403,2">
              <v:shape style="position:absolute;left:7330;top:2010;width:403;height:2" coordorigin="7330,2010" coordsize="403,0" path="m7330,2010l7733,2010e" filled="f" stroked="t" strokeweight=".580pt" strokecolor="#000000">
                <v:path arrowok="t"/>
              </v:shape>
            </v:group>
            <v:group style="position:absolute;left:7330;top:2293;width:403;height:2" coordorigin="7330,2293" coordsize="403,2">
              <v:shape style="position:absolute;left:7330;top:2293;width:403;height:2" coordorigin="7330,2293" coordsize="403,0" path="m7330,2293l7733,2293e" filled="f" stroked="t" strokeweight=".580pt" strokecolor="#000000">
                <v:path arrowok="t"/>
              </v:shape>
            </v:group>
            <v:group style="position:absolute;left:7330;top:2576;width:403;height:2" coordorigin="7330,2576" coordsize="403,2">
              <v:shape style="position:absolute;left:7330;top:2576;width:403;height:2" coordorigin="7330,2576" coordsize="403,0" path="m7330,2576l7733,2576e" filled="f" stroked="t" strokeweight=".580pt" strokecolor="#000000">
                <v:path arrowok="t"/>
              </v:shape>
            </v:group>
            <v:group style="position:absolute;left:7330;top:2864;width:403;height:2" coordorigin="7330,2864" coordsize="403,2">
              <v:shape style="position:absolute;left:7330;top:2864;width:403;height:2" coordorigin="7330,2864" coordsize="403,0" path="m7330,2864l7733,2864e" filled="f" stroked="t" strokeweight=".580pt" strokecolor="#000000">
                <v:path arrowok="t"/>
              </v:shape>
            </v:group>
            <v:group style="position:absolute;left:5750;top:2010;width:403;height:2" coordorigin="5750,2010" coordsize="403,2">
              <v:shape style="position:absolute;left:5750;top:2010;width:403;height:2" coordorigin="5750,2010" coordsize="403,0" path="m5750,2010l6154,2010e" filled="f" stroked="t" strokeweight=".580pt" strokecolor="#000000">
                <v:path arrowok="t"/>
              </v:shape>
            </v:group>
            <v:group style="position:absolute;left:5755;top:2014;width:2;height:3965" coordorigin="5755,2014" coordsize="2,3965">
              <v:shape style="position:absolute;left:5755;top:2014;width:2;height:3965" coordorigin="5755,2014" coordsize="0,3965" path="m5755,2014l5755,5979e" filled="f" stroked="t" strokeweight=".580pt" strokecolor="#000000">
                <v:path arrowok="t"/>
              </v:shape>
            </v:group>
            <v:group style="position:absolute;left:6149;top:2014;width:2;height:3965" coordorigin="6149,2014" coordsize="2,3965">
              <v:shape style="position:absolute;left:6149;top:2014;width:2;height:3965" coordorigin="6149,2014" coordsize="0,3965" path="m6149,2014l6149,5979e" filled="f" stroked="t" strokeweight=".580pt" strokecolor="#000000">
                <v:path arrowok="t"/>
              </v:shape>
            </v:group>
            <v:group style="position:absolute;left:5750;top:2293;width:403;height:2" coordorigin="5750,2293" coordsize="403,2">
              <v:shape style="position:absolute;left:5750;top:2293;width:403;height:2" coordorigin="5750,2293" coordsize="403,0" path="m5750,2293l6154,2293e" filled="f" stroked="t" strokeweight=".580pt" strokecolor="#000000">
                <v:path arrowok="t"/>
              </v:shape>
            </v:group>
            <v:group style="position:absolute;left:5750;top:2576;width:403;height:2" coordorigin="5750,2576" coordsize="403,2">
              <v:shape style="position:absolute;left:5750;top:2576;width:403;height:2" coordorigin="5750,2576" coordsize="403,0" path="m5750,2576l6154,2576e" filled="f" stroked="t" strokeweight=".580pt" strokecolor="#000000">
                <v:path arrowok="t"/>
              </v:shape>
            </v:group>
            <v:group style="position:absolute;left:5750;top:2864;width:403;height:2" coordorigin="5750,2864" coordsize="403,2">
              <v:shape style="position:absolute;left:5750;top:2864;width:403;height:2" coordorigin="5750,2864" coordsize="403,0" path="m5750,2864l6154,2864e" filled="f" stroked="t" strokeweight=".580pt" strokecolor="#000000">
                <v:path arrowok="t"/>
              </v:shape>
            </v:group>
            <v:group style="position:absolute;left:9701;top:2864;width:403;height:2" coordorigin="9701,2864" coordsize="403,2">
              <v:shape style="position:absolute;left:9701;top:2864;width:403;height:2" coordorigin="9701,2864" coordsize="403,0" path="m9701,2864l10104,2864e" filled="f" stroked="t" strokeweight=".580pt" strokecolor="#000000">
                <v:path arrowok="t"/>
              </v:shape>
            </v:group>
            <v:group style="position:absolute;left:9706;top:2869;width:2;height:2827" coordorigin="9706,2869" coordsize="2,2827">
              <v:shape style="position:absolute;left:9706;top:2869;width:2;height:2827" coordorigin="9706,2869" coordsize="0,2827" path="m9706,2869l9706,5696e" filled="f" stroked="t" strokeweight=".580pt" strokecolor="#000000">
                <v:path arrowok="t"/>
              </v:shape>
            </v:group>
            <v:group style="position:absolute;left:10099;top:2869;width:2;height:2827" coordorigin="10099,2869" coordsize="2,2827">
              <v:shape style="position:absolute;left:10099;top:2869;width:2;height:2827" coordorigin="10099,2869" coordsize="0,2827" path="m10099,2869l10099,5696e" filled="f" stroked="t" strokeweight=".580pt" strokecolor="#000000">
                <v:path arrowok="t"/>
              </v:shape>
            </v:group>
            <v:group style="position:absolute;left:5750;top:3147;width:5146;height:2" coordorigin="5750,3147" coordsize="5146,2">
              <v:shape style="position:absolute;left:5750;top:3147;width:5146;height:2" coordorigin="5750,3147" coordsize="5146,0" path="m5750,3147l10896,3147e" filled="f" stroked="t" strokeweight=".580pt" strokecolor="#000000">
                <v:path arrowok="t"/>
              </v:shape>
            </v:group>
            <v:group style="position:absolute;left:6542;top:3152;width:2;height:2261" coordorigin="6542,3152" coordsize="2,2261">
              <v:shape style="position:absolute;left:6542;top:3152;width:2;height:2261" coordorigin="6542,3152" coordsize="0,2261" path="m6542,3152l6542,5413e" filled="f" stroked="t" strokeweight=".580pt" strokecolor="#000000">
                <v:path arrowok="t"/>
              </v:shape>
            </v:group>
            <v:group style="position:absolute;left:6941;top:3152;width:2;height:2261" coordorigin="6941,3152" coordsize="2,2261">
              <v:shape style="position:absolute;left:6941;top:3152;width:2;height:2261" coordorigin="6941,3152" coordsize="0,2261" path="m6941,3152l6941,5413e" filled="f" stroked="t" strokeweight=".580pt" strokecolor="#000000">
                <v:path arrowok="t"/>
              </v:shape>
            </v:group>
            <v:group style="position:absolute;left:8126;top:3152;width:2;height:274" coordorigin="8126,3152" coordsize="2,274">
              <v:shape style="position:absolute;left:8126;top:3152;width:2;height:274" coordorigin="8126,3152" coordsize="0,274" path="m8126,3152l8126,3426e" filled="f" stroked="t" strokeweight=".580pt" strokecolor="#000000">
                <v:path arrowok="t"/>
              </v:shape>
            </v:group>
            <v:group style="position:absolute;left:8520;top:3152;width:2;height:274" coordorigin="8520,3152" coordsize="2,274">
              <v:shape style="position:absolute;left:8520;top:3152;width:2;height:274" coordorigin="8520,3152" coordsize="0,274" path="m8520,3152l8520,3426e" filled="f" stroked="t" strokeweight=".580pt" strokecolor="#000000">
                <v:path arrowok="t"/>
              </v:shape>
            </v:group>
            <v:group style="position:absolute;left:10493;top:3152;width:2;height:274" coordorigin="10493,3152" coordsize="2,274">
              <v:shape style="position:absolute;left:10493;top:3152;width:2;height:274" coordorigin="10493,3152" coordsize="0,274" path="m10493,3152l10493,3426e" filled="f" stroked="t" strokeweight=".580pt" strokecolor="#000000">
                <v:path arrowok="t"/>
              </v:shape>
            </v:group>
            <v:group style="position:absolute;left:10891;top:3152;width:2;height:274" coordorigin="10891,3152" coordsize="2,274">
              <v:shape style="position:absolute;left:10891;top:3152;width:2;height:274" coordorigin="10891,3152" coordsize="0,274" path="m10891,3152l10891,3426e" filled="f" stroked="t" strokeweight=".580pt" strokecolor="#000000">
                <v:path arrowok="t"/>
              </v:shape>
            </v:group>
            <v:group style="position:absolute;left:5750;top:3430;width:5146;height:2" coordorigin="5750,3430" coordsize="5146,2">
              <v:shape style="position:absolute;left:5750;top:3430;width:5146;height:2" coordorigin="5750,3430" coordsize="5146,0" path="m5750,3430l10896,3430e" filled="f" stroked="t" strokeweight=".580pt" strokecolor="#000000">
                <v:path arrowok="t"/>
              </v:shape>
            </v:group>
            <v:group style="position:absolute;left:5750;top:3714;width:403;height:2" coordorigin="5750,3714" coordsize="403,2">
              <v:shape style="position:absolute;left:5750;top:3714;width:403;height:2" coordorigin="5750,3714" coordsize="403,0" path="m5750,3714l6154,3714e" filled="f" stroked="t" strokeweight=".580pt" strokecolor="#000000">
                <v:path arrowok="t"/>
              </v:shape>
            </v:group>
            <v:group style="position:absolute;left:6538;top:3714;width:408;height:2" coordorigin="6538,3714" coordsize="408,2">
              <v:shape style="position:absolute;left:6538;top:3714;width:408;height:2" coordorigin="6538,3714" coordsize="408,0" path="m6538,3714l6946,3714e" filled="f" stroked="t" strokeweight=".580pt" strokecolor="#000000">
                <v:path arrowok="t"/>
              </v:shape>
            </v:group>
            <v:group style="position:absolute;left:7330;top:3714;width:403;height:2" coordorigin="7330,3714" coordsize="403,2">
              <v:shape style="position:absolute;left:7330;top:3714;width:403;height:2" coordorigin="7330,3714" coordsize="403,0" path="m7330,3714l7733,3714e" filled="f" stroked="t" strokeweight=".580pt" strokecolor="#000000">
                <v:path arrowok="t"/>
              </v:shape>
            </v:group>
            <v:group style="position:absolute;left:8909;top:3714;width:403;height:2" coordorigin="8909,3714" coordsize="403,2">
              <v:shape style="position:absolute;left:8909;top:3714;width:403;height:2" coordorigin="8909,3714" coordsize="403,0" path="m8909,3714l9312,3714e" filled="f" stroked="t" strokeweight=".580pt" strokecolor="#000000">
                <v:path arrowok="t"/>
              </v:shape>
            </v:group>
            <v:group style="position:absolute;left:9701;top:3714;width:403;height:2" coordorigin="9701,3714" coordsize="403,2">
              <v:shape style="position:absolute;left:9701;top:3714;width:403;height:2" coordorigin="9701,3714" coordsize="403,0" path="m9701,3714l10104,3714e" filled="f" stroked="t" strokeweight=".580pt" strokecolor="#000000">
                <v:path arrowok="t"/>
              </v:shape>
            </v:group>
            <v:group style="position:absolute;left:5750;top:3997;width:403;height:2" coordorigin="5750,3997" coordsize="403,2">
              <v:shape style="position:absolute;left:5750;top:3997;width:403;height:2" coordorigin="5750,3997" coordsize="403,0" path="m5750,3997l6154,3997e" filled="f" stroked="t" strokeweight=".580pt" strokecolor="#000000">
                <v:path arrowok="t"/>
              </v:shape>
            </v:group>
            <v:group style="position:absolute;left:6538;top:3997;width:408;height:2" coordorigin="6538,3997" coordsize="408,2">
              <v:shape style="position:absolute;left:6538;top:3997;width:408;height:2" coordorigin="6538,3997" coordsize="408,0" path="m6538,3997l6946,3997e" filled="f" stroked="t" strokeweight=".580pt" strokecolor="#000000">
                <v:path arrowok="t"/>
              </v:shape>
            </v:group>
            <v:group style="position:absolute;left:7330;top:3997;width:403;height:2" coordorigin="7330,3997" coordsize="403,2">
              <v:shape style="position:absolute;left:7330;top:3997;width:403;height:2" coordorigin="7330,3997" coordsize="403,0" path="m7330,3997l7733,3997e" filled="f" stroked="t" strokeweight=".580pt" strokecolor="#000000">
                <v:path arrowok="t"/>
              </v:shape>
            </v:group>
            <v:group style="position:absolute;left:8909;top:3997;width:403;height:2" coordorigin="8909,3997" coordsize="403,2">
              <v:shape style="position:absolute;left:8909;top:3997;width:403;height:2" coordorigin="8909,3997" coordsize="403,0" path="m8909,3997l9312,3997e" filled="f" stroked="t" strokeweight=".580pt" strokecolor="#000000">
                <v:path arrowok="t"/>
              </v:shape>
            </v:group>
            <v:group style="position:absolute;left:9701;top:3997;width:403;height:2" coordorigin="9701,3997" coordsize="403,2">
              <v:shape style="position:absolute;left:9701;top:3997;width:403;height:2" coordorigin="9701,3997" coordsize="403,0" path="m9701,3997l10104,3997e" filled="f" stroked="t" strokeweight=".580pt" strokecolor="#000000">
                <v:path arrowok="t"/>
              </v:shape>
            </v:group>
            <v:group style="position:absolute;left:5750;top:4280;width:403;height:2" coordorigin="5750,4280" coordsize="403,2">
              <v:shape style="position:absolute;left:5750;top:4280;width:403;height:2" coordorigin="5750,4280" coordsize="403,0" path="m5750,4280l6154,4280e" filled="f" stroked="t" strokeweight=".580pt" strokecolor="#000000">
                <v:path arrowok="t"/>
              </v:shape>
            </v:group>
            <v:group style="position:absolute;left:6538;top:4280;width:408;height:2" coordorigin="6538,4280" coordsize="408,2">
              <v:shape style="position:absolute;left:6538;top:4280;width:408;height:2" coordorigin="6538,4280" coordsize="408,0" path="m6538,4280l6946,4280e" filled="f" stroked="t" strokeweight=".580pt" strokecolor="#000000">
                <v:path arrowok="t"/>
              </v:shape>
            </v:group>
            <v:group style="position:absolute;left:8909;top:4280;width:403;height:2" coordorigin="8909,4280" coordsize="403,2">
              <v:shape style="position:absolute;left:8909;top:4280;width:403;height:2" coordorigin="8909,4280" coordsize="403,0" path="m8909,4280l9312,4280e" filled="f" stroked="t" strokeweight=".580pt" strokecolor="#000000">
                <v:path arrowok="t"/>
              </v:shape>
            </v:group>
            <v:group style="position:absolute;left:9701;top:4280;width:403;height:2" coordorigin="9701,4280" coordsize="403,2">
              <v:shape style="position:absolute;left:9701;top:4280;width:403;height:2" coordorigin="9701,4280" coordsize="403,0" path="m9701,4280l10104,4280e" filled="f" stroked="t" strokeweight=".580pt" strokecolor="#000000">
                <v:path arrowok="t"/>
              </v:shape>
            </v:group>
            <v:group style="position:absolute;left:1800;top:4568;width:4354;height:2" coordorigin="1800,4568" coordsize="4354,2">
              <v:shape style="position:absolute;left:1800;top:4568;width:4354;height:2" coordorigin="1800,4568" coordsize="4354,0" path="m1800,4568l6154,4568e" filled="f" stroked="t" strokeweight=".580pt" strokecolor="#000000">
                <v:path arrowok="t"/>
              </v:shape>
            </v:group>
            <v:group style="position:absolute;left:6538;top:4568;width:408;height:2" coordorigin="6538,4568" coordsize="408,2">
              <v:shape style="position:absolute;left:6538;top:4568;width:408;height:2" coordorigin="6538,4568" coordsize="408,0" path="m6538,4568l6946,4568e" filled="f" stroked="t" strokeweight=".580pt" strokecolor="#000000">
                <v:path arrowok="t"/>
              </v:shape>
            </v:group>
            <v:group style="position:absolute;left:8909;top:4568;width:403;height:2" coordorigin="8909,4568" coordsize="403,2">
              <v:shape style="position:absolute;left:8909;top:4568;width:403;height:2" coordorigin="8909,4568" coordsize="403,0" path="m8909,4568l9312,4568e" filled="f" stroked="t" strokeweight=".580pt" strokecolor="#000000">
                <v:path arrowok="t"/>
              </v:shape>
            </v:group>
            <v:group style="position:absolute;left:9701;top:4568;width:403;height:2" coordorigin="9701,4568" coordsize="403,2">
              <v:shape style="position:absolute;left:9701;top:4568;width:403;height:2" coordorigin="9701,4568" coordsize="403,0" path="m9701,4568l10104,4568e" filled="f" stroked="t" strokeweight=".580pt" strokecolor="#000000">
                <v:path arrowok="t"/>
              </v:shape>
            </v:group>
            <v:group style="position:absolute;left:1805;top:4573;width:2;height:274" coordorigin="1805,4573" coordsize="2,274">
              <v:shape style="position:absolute;left:1805;top:4573;width:2;height:274" coordorigin="1805,4573" coordsize="0,274" path="m1805,4573l1805,4846e" filled="f" stroked="t" strokeweight=".580pt" strokecolor="#000000">
                <v:path arrowok="t"/>
              </v:shape>
            </v:group>
            <v:group style="position:absolute;left:2198;top:4573;width:2;height:274" coordorigin="2198,4573" coordsize="2,274">
              <v:shape style="position:absolute;left:2198;top:4573;width:2;height:274" coordorigin="2198,4573" coordsize="0,274" path="m2198,4573l2198,4846e" filled="f" stroked="t" strokeweight=".580pt" strokecolor="#000000">
                <v:path arrowok="t"/>
              </v:shape>
            </v:group>
            <v:group style="position:absolute;left:2592;top:4573;width:2;height:274" coordorigin="2592,4573" coordsize="2,274">
              <v:shape style="position:absolute;left:2592;top:4573;width:2;height:274" coordorigin="2592,4573" coordsize="0,274" path="m2592,4573l2592,4846e" filled="f" stroked="t" strokeweight=".580pt" strokecolor="#000000">
                <v:path arrowok="t"/>
              </v:shape>
            </v:group>
            <v:group style="position:absolute;left:3778;top:4573;width:2;height:274" coordorigin="3778,4573" coordsize="2,274">
              <v:shape style="position:absolute;left:3778;top:4573;width:2;height:274" coordorigin="3778,4573" coordsize="0,274" path="m3778,4573l3778,4846e" filled="f" stroked="t" strokeweight=".580pt" strokecolor="#000000">
                <v:path arrowok="t"/>
              </v:shape>
            </v:group>
            <v:group style="position:absolute;left:4176;top:4573;width:2;height:274" coordorigin="4176,4573" coordsize="2,274">
              <v:shape style="position:absolute;left:4176;top:4573;width:2;height:274" coordorigin="4176,4573" coordsize="0,274" path="m4176,4573l4176,4846e" filled="f" stroked="t" strokeweight=".580pt" strokecolor="#000000">
                <v:path arrowok="t"/>
              </v:shape>
            </v:group>
            <v:group style="position:absolute;left:5357;top:4573;width:2;height:274" coordorigin="5357,4573" coordsize="2,274">
              <v:shape style="position:absolute;left:5357;top:4573;width:2;height:274" coordorigin="5357,4573" coordsize="0,274" path="m5357,4573l5357,4846e" filled="f" stroked="t" strokeweight=".580pt" strokecolor="#000000">
                <v:path arrowok="t"/>
              </v:shape>
            </v:group>
            <v:group style="position:absolute;left:1800;top:4851;width:4354;height:2" coordorigin="1800,4851" coordsize="4354,2">
              <v:shape style="position:absolute;left:1800;top:4851;width:4354;height:2" coordorigin="1800,4851" coordsize="4354,0" path="m1800,4851l6154,4851e" filled="f" stroked="t" strokeweight=".580pt" strokecolor="#000000">
                <v:path arrowok="t"/>
              </v:shape>
            </v:group>
            <v:group style="position:absolute;left:6538;top:4851;width:408;height:2" coordorigin="6538,4851" coordsize="408,2">
              <v:shape style="position:absolute;left:6538;top:4851;width:408;height:2" coordorigin="6538,4851" coordsize="408,0" path="m6538,4851l6946,4851e" filled="f" stroked="t" strokeweight=".580pt" strokecolor="#000000">
                <v:path arrowok="t"/>
              </v:shape>
            </v:group>
            <v:group style="position:absolute;left:9701;top:4851;width:403;height:2" coordorigin="9701,4851" coordsize="403,2">
              <v:shape style="position:absolute;left:9701;top:4851;width:403;height:2" coordorigin="9701,4851" coordsize="403,0" path="m9701,4851l10104,4851e" filled="f" stroked="t" strokeweight=".580pt" strokecolor="#000000">
                <v:path arrowok="t"/>
              </v:shape>
            </v:group>
            <v:group style="position:absolute;left:2986;top:5134;width:403;height:2" coordorigin="2986,5134" coordsize="403,2">
              <v:shape style="position:absolute;left:2986;top:5134;width:403;height:2" coordorigin="2986,5134" coordsize="403,0" path="m2986,5134l3389,5134e" filled="f" stroked="t" strokeweight=".580pt" strokecolor="#000000">
                <v:path arrowok="t"/>
              </v:shape>
            </v:group>
            <v:group style="position:absolute;left:4565;top:5134;width:403;height:2" coordorigin="4565,5134" coordsize="403,2">
              <v:shape style="position:absolute;left:4565;top:5134;width:403;height:2" coordorigin="4565,5134" coordsize="403,0" path="m4565,5134l4968,5134e" filled="f" stroked="t" strokeweight=".580pt" strokecolor="#000000">
                <v:path arrowok="t"/>
              </v:shape>
            </v:group>
            <v:group style="position:absolute;left:5750;top:5134;width:403;height:2" coordorigin="5750,5134" coordsize="403,2">
              <v:shape style="position:absolute;left:5750;top:5134;width:403;height:2" coordorigin="5750,5134" coordsize="403,0" path="m5750,5134l6154,5134e" filled="f" stroked="t" strokeweight=".580pt" strokecolor="#000000">
                <v:path arrowok="t"/>
              </v:shape>
            </v:group>
            <v:group style="position:absolute;left:6538;top:5134;width:408;height:2" coordorigin="6538,5134" coordsize="408,2">
              <v:shape style="position:absolute;left:6538;top:5134;width:408;height:2" coordorigin="6538,5134" coordsize="408,0" path="m6538,5134l6946,5134e" filled="f" stroked="t" strokeweight=".580pt" strokecolor="#000000">
                <v:path arrowok="t"/>
              </v:shape>
            </v:group>
            <v:group style="position:absolute;left:8122;top:3997;width:403;height:2" coordorigin="8122,3997" coordsize="403,2">
              <v:shape style="position:absolute;left:8122;top:3997;width:403;height:2" coordorigin="8122,3997" coordsize="403,0" path="m8122,3997l8525,3997e" filled="f" stroked="t" strokeweight=".580pt" strokecolor="#000000">
                <v:path arrowok="t"/>
              </v:shape>
            </v:group>
            <v:group style="position:absolute;left:8126;top:4002;width:2;height:3970" coordorigin="8126,4002" coordsize="2,3970">
              <v:shape style="position:absolute;left:8126;top:4002;width:2;height:3970" coordorigin="8126,4002" coordsize="0,3970" path="m8126,4002l8126,7971e" filled="f" stroked="t" strokeweight=".580pt" strokecolor="#000000">
                <v:path arrowok="t"/>
              </v:shape>
            </v:group>
            <v:group style="position:absolute;left:8520;top:4002;width:2;height:3970" coordorigin="8520,4002" coordsize="2,3970">
              <v:shape style="position:absolute;left:8520;top:4002;width:2;height:3970" coordorigin="8520,4002" coordsize="0,3970" path="m8520,4002l8520,7971e" filled="f" stroked="t" strokeweight=".580pt" strokecolor="#000000">
                <v:path arrowok="t"/>
              </v:shape>
            </v:group>
            <v:group style="position:absolute;left:8122;top:4280;width:403;height:2" coordorigin="8122,4280" coordsize="403,2">
              <v:shape style="position:absolute;left:8122;top:4280;width:403;height:2" coordorigin="8122,4280" coordsize="403,0" path="m8122,4280l8525,4280e" filled="f" stroked="t" strokeweight=".580pt" strokecolor="#000000">
                <v:path arrowok="t"/>
              </v:shape>
            </v:group>
            <v:group style="position:absolute;left:8122;top:4568;width:403;height:2" coordorigin="8122,4568" coordsize="403,2">
              <v:shape style="position:absolute;left:8122;top:4568;width:403;height:2" coordorigin="8122,4568" coordsize="403,0" path="m8122,4568l8525,4568e" filled="f" stroked="t" strokeweight=".580pt" strokecolor="#000000">
                <v:path arrowok="t"/>
              </v:shape>
            </v:group>
            <v:group style="position:absolute;left:8122;top:4851;width:403;height:2" coordorigin="8122,4851" coordsize="403,2">
              <v:shape style="position:absolute;left:8122;top:4851;width:403;height:2" coordorigin="8122,4851" coordsize="403,0" path="m8122,4851l8525,4851e" filled="f" stroked="t" strokeweight=".580pt" strokecolor="#000000">
                <v:path arrowok="t"/>
              </v:shape>
            </v:group>
            <v:group style="position:absolute;left:10488;top:3997;width:408;height:2" coordorigin="10488,3997" coordsize="408,2">
              <v:shape style="position:absolute;left:10488;top:3997;width:408;height:2" coordorigin="10488,3997" coordsize="408,0" path="m10488,3997l10896,3997e" filled="f" stroked="t" strokeweight=".580pt" strokecolor="#000000">
                <v:path arrowok="t"/>
              </v:shape>
            </v:group>
            <v:group style="position:absolute;left:10493;top:4002;width:2;height:3682" coordorigin="10493,4002" coordsize="2,3682">
              <v:shape style="position:absolute;left:10493;top:4002;width:2;height:3682" coordorigin="10493,4002" coordsize="0,3682" path="m10493,4002l10493,7683e" filled="f" stroked="t" strokeweight=".580pt" strokecolor="#000000">
                <v:path arrowok="t"/>
              </v:shape>
            </v:group>
            <v:group style="position:absolute;left:10891;top:4002;width:2;height:3398" coordorigin="10891,4002" coordsize="2,3398">
              <v:shape style="position:absolute;left:10891;top:4002;width:2;height:3398" coordorigin="10891,4002" coordsize="0,3398" path="m10891,4002l10891,7400e" filled="f" stroked="t" strokeweight=".580pt" strokecolor="#000000">
                <v:path arrowok="t"/>
              </v:shape>
            </v:group>
            <v:group style="position:absolute;left:10488;top:4280;width:408;height:2" coordorigin="10488,4280" coordsize="408,2">
              <v:shape style="position:absolute;left:10488;top:4280;width:408;height:2" coordorigin="10488,4280" coordsize="408,0" path="m10488,4280l10896,4280e" filled="f" stroked="t" strokeweight=".580pt" strokecolor="#000000">
                <v:path arrowok="t"/>
              </v:shape>
            </v:group>
            <v:group style="position:absolute;left:10488;top:4568;width:408;height:2" coordorigin="10488,4568" coordsize="408,2">
              <v:shape style="position:absolute;left:10488;top:4568;width:408;height:2" coordorigin="10488,4568" coordsize="408,0" path="m10488,4568l10896,4568e" filled="f" stroked="t" strokeweight=".580pt" strokecolor="#000000">
                <v:path arrowok="t"/>
              </v:shape>
            </v:group>
            <v:group style="position:absolute;left:10488;top:4851;width:408;height:2" coordorigin="10488,4851" coordsize="408,2">
              <v:shape style="position:absolute;left:10488;top:4851;width:408;height:2" coordorigin="10488,4851" coordsize="408,0" path="m10488,4851l10896,4851e" filled="f" stroked="t" strokeweight=".580pt" strokecolor="#000000">
                <v:path arrowok="t"/>
              </v:shape>
            </v:group>
            <v:group style="position:absolute;left:7723;top:5134;width:3173;height:2" coordorigin="7723,5134" coordsize="3173,2">
              <v:shape style="position:absolute;left:7723;top:5134;width:3173;height:2" coordorigin="7723,5134" coordsize="3173,0" path="m7723,5134l10896,5134e" filled="f" stroked="t" strokeweight=".580pt" strokecolor="#000000">
                <v:path arrowok="t"/>
              </v:shape>
            </v:group>
            <v:group style="position:absolute;left:7728;top:5139;width:2;height:274" coordorigin="7728,5139" coordsize="2,274">
              <v:shape style="position:absolute;left:7728;top:5139;width:2;height:274" coordorigin="7728,5139" coordsize="0,274" path="m7728,5139l7728,5413e" filled="f" stroked="t" strokeweight=".580pt" strokecolor="#000000">
                <v:path arrowok="t"/>
              </v:shape>
            </v:group>
            <v:group style="position:absolute;left:8914;top:5139;width:2;height:274" coordorigin="8914,5139" coordsize="2,274">
              <v:shape style="position:absolute;left:8914;top:5139;width:2;height:274" coordorigin="8914,5139" coordsize="0,274" path="m8914,5139l8914,5413e" filled="f" stroked="t" strokeweight=".580pt" strokecolor="#000000">
                <v:path arrowok="t"/>
              </v:shape>
            </v:group>
            <v:group style="position:absolute;left:9307;top:5139;width:2;height:274" coordorigin="9307,5139" coordsize="2,274">
              <v:shape style="position:absolute;left:9307;top:5139;width:2;height:274" coordorigin="9307,5139" coordsize="0,274" path="m9307,5139l9307,5413e" filled="f" stroked="t" strokeweight=".580pt" strokecolor="#000000">
                <v:path arrowok="t"/>
              </v:shape>
            </v:group>
            <v:group style="position:absolute;left:2986;top:5418;width:403;height:2" coordorigin="2986,5418" coordsize="403,2">
              <v:shape style="position:absolute;left:2986;top:5418;width:403;height:2" coordorigin="2986,5418" coordsize="403,0" path="m2986,5418l3389,5418e" filled="f" stroked="t" strokeweight=".580pt" strokecolor="#000000">
                <v:path arrowok="t"/>
              </v:shape>
            </v:group>
            <v:group style="position:absolute;left:4565;top:5418;width:403;height:2" coordorigin="4565,5418" coordsize="403,2">
              <v:shape style="position:absolute;left:4565;top:5418;width:403;height:2" coordorigin="4565,5418" coordsize="403,0" path="m4565,5418l4968,5418e" filled="f" stroked="t" strokeweight=".580pt" strokecolor="#000000">
                <v:path arrowok="t"/>
              </v:shape>
            </v:group>
            <v:group style="position:absolute;left:5750;top:5418;width:403;height:2" coordorigin="5750,5418" coordsize="403,2">
              <v:shape style="position:absolute;left:5750;top:5418;width:403;height:2" coordorigin="5750,5418" coordsize="403,0" path="m5750,5418l6154,5418e" filled="f" stroked="t" strokeweight=".580pt" strokecolor="#000000">
                <v:path arrowok="t"/>
              </v:shape>
            </v:group>
            <v:group style="position:absolute;left:6538;top:5418;width:408;height:2" coordorigin="6538,5418" coordsize="408,2">
              <v:shape style="position:absolute;left:6538;top:5418;width:408;height:2" coordorigin="6538,5418" coordsize="408,0" path="m6538,5418l6946,5418e" filled="f" stroked="t" strokeweight=".580pt" strokecolor="#000000">
                <v:path arrowok="t"/>
              </v:shape>
            </v:group>
            <v:group style="position:absolute;left:7723;top:5418;width:3173;height:2" coordorigin="7723,5418" coordsize="3173,2">
              <v:shape style="position:absolute;left:7723;top:5418;width:3173;height:2" coordorigin="7723,5418" coordsize="3173,0" path="m7723,5418l10896,5418e" filled="f" stroked="t" strokeweight=".580pt" strokecolor="#000000">
                <v:path arrowok="t"/>
              </v:shape>
            </v:group>
            <v:group style="position:absolute;left:2986;top:5701;width:403;height:2" coordorigin="2986,5701" coordsize="403,2">
              <v:shape style="position:absolute;left:2986;top:5701;width:403;height:2" coordorigin="2986,5701" coordsize="403,0" path="m2986,5701l3389,5701e" filled="f" stroked="t" strokeweight=".580pt" strokecolor="#000000">
                <v:path arrowok="t"/>
              </v:shape>
            </v:group>
            <v:group style="position:absolute;left:4565;top:5701;width:403;height:2" coordorigin="4565,5701" coordsize="403,2">
              <v:shape style="position:absolute;left:4565;top:5701;width:403;height:2" coordorigin="4565,5701" coordsize="403,0" path="m4565,5701l4968,5701e" filled="f" stroked="t" strokeweight=".580pt" strokecolor="#000000">
                <v:path arrowok="t"/>
              </v:shape>
            </v:group>
            <v:group style="position:absolute;left:5750;top:5701;width:403;height:2" coordorigin="5750,5701" coordsize="403,2">
              <v:shape style="position:absolute;left:5750;top:5701;width:403;height:2" coordorigin="5750,5701" coordsize="403,0" path="m5750,5701l6154,5701e" filled="f" stroked="t" strokeweight=".580pt" strokecolor="#000000">
                <v:path arrowok="t"/>
              </v:shape>
            </v:group>
            <v:group style="position:absolute;left:8122;top:5701;width:403;height:2" coordorigin="8122,5701" coordsize="403,2">
              <v:shape style="position:absolute;left:8122;top:5701;width:403;height:2" coordorigin="8122,5701" coordsize="403,0" path="m8122,5701l8525,5701e" filled="f" stroked="t" strokeweight=".580pt" strokecolor="#000000">
                <v:path arrowok="t"/>
              </v:shape>
            </v:group>
            <v:group style="position:absolute;left:9701;top:5701;width:403;height:2" coordorigin="9701,5701" coordsize="403,2">
              <v:shape style="position:absolute;left:9701;top:5701;width:403;height:2" coordorigin="9701,5701" coordsize="403,0" path="m9701,5701l10104,5701e" filled="f" stroked="t" strokeweight=".580pt" strokecolor="#000000">
                <v:path arrowok="t"/>
              </v:shape>
            </v:group>
            <v:group style="position:absolute;left:10488;top:5701;width:408;height:2" coordorigin="10488,5701" coordsize="408,2">
              <v:shape style="position:absolute;left:10488;top:5701;width:408;height:2" coordorigin="10488,5701" coordsize="408,0" path="m10488,5701l10896,5701e" filled="f" stroked="t" strokeweight=".580pt" strokecolor="#000000">
                <v:path arrowok="t"/>
              </v:shape>
            </v:group>
            <v:group style="position:absolute;left:4565;top:5984;width:403;height:2" coordorigin="4565,5984" coordsize="403,2">
              <v:shape style="position:absolute;left:4565;top:5984;width:403;height:2" coordorigin="4565,5984" coordsize="403,0" path="m4565,5984l4968,5984e" filled="f" stroked="t" strokeweight=".580pt" strokecolor="#000000">
                <v:path arrowok="t"/>
              </v:shape>
            </v:group>
            <v:group style="position:absolute;left:5750;top:5984;width:403;height:2" coordorigin="5750,5984" coordsize="403,2">
              <v:shape style="position:absolute;left:5750;top:5984;width:403;height:2" coordorigin="5750,5984" coordsize="403,0" path="m5750,5984l6154,5984e" filled="f" stroked="t" strokeweight=".580pt" strokecolor="#000000">
                <v:path arrowok="t"/>
              </v:shape>
            </v:group>
            <v:group style="position:absolute;left:8122;top:5984;width:403;height:2" coordorigin="8122,5984" coordsize="403,2">
              <v:shape style="position:absolute;left:8122;top:5984;width:403;height:2" coordorigin="8122,5984" coordsize="403,0" path="m8122,5984l8525,5984e" filled="f" stroked="t" strokeweight=".580pt" strokecolor="#000000">
                <v:path arrowok="t"/>
              </v:shape>
            </v:group>
            <v:group style="position:absolute;left:10488;top:5984;width:408;height:2" coordorigin="10488,5984" coordsize="408,2">
              <v:shape style="position:absolute;left:10488;top:5984;width:408;height:2" coordorigin="10488,5984" coordsize="408,0" path="m10488,5984l10896,5984e" filled="f" stroked="t" strokeweight=".580pt" strokecolor="#000000">
                <v:path arrowok="t"/>
              </v:shape>
            </v:group>
            <v:group style="position:absolute;left:7723;top:6272;width:2381;height:2" coordorigin="7723,6272" coordsize="2381,2">
              <v:shape style="position:absolute;left:7723;top:6272;width:2381;height:2" coordorigin="7723,6272" coordsize="2381,0" path="m7723,6272l10104,6272e" filled="f" stroked="t" strokeweight=".580pt" strokecolor="#000000">
                <v:path arrowok="t"/>
              </v:shape>
            </v:group>
            <v:group style="position:absolute;left:10488;top:6272;width:408;height:2" coordorigin="10488,6272" coordsize="408,2">
              <v:shape style="position:absolute;left:10488;top:6272;width:408;height:2" coordorigin="10488,6272" coordsize="408,0" path="m10488,6272l10896,6272e" filled="f" stroked="t" strokeweight=".580pt" strokecolor="#000000">
                <v:path arrowok="t"/>
              </v:shape>
            </v:group>
            <v:group style="position:absolute;left:7728;top:6277;width:2;height:274" coordorigin="7728,6277" coordsize="2,274">
              <v:shape style="position:absolute;left:7728;top:6277;width:2;height:274" coordorigin="7728,6277" coordsize="0,274" path="m7728,6277l7728,6550e" filled="f" stroked="t" strokeweight=".580pt" strokecolor="#000000">
                <v:path arrowok="t"/>
              </v:shape>
            </v:group>
            <v:group style="position:absolute;left:8914;top:6277;width:2;height:274" coordorigin="8914,6277" coordsize="2,274">
              <v:shape style="position:absolute;left:8914;top:6277;width:2;height:274" coordorigin="8914,6277" coordsize="0,274" path="m8914,6277l8914,6550e" filled="f" stroked="t" strokeweight=".580pt" strokecolor="#000000">
                <v:path arrowok="t"/>
              </v:shape>
            </v:group>
            <v:group style="position:absolute;left:9307;top:6277;width:2;height:274" coordorigin="9307,6277" coordsize="2,274">
              <v:shape style="position:absolute;left:9307;top:6277;width:2;height:274" coordorigin="9307,6277" coordsize="0,274" path="m9307,6277l9307,6550e" filled="f" stroked="t" strokeweight=".580pt" strokecolor="#000000">
                <v:path arrowok="t"/>
              </v:shape>
            </v:group>
            <v:group style="position:absolute;left:9706;top:6277;width:2;height:274" coordorigin="9706,6277" coordsize="2,274">
              <v:shape style="position:absolute;left:9706;top:6277;width:2;height:274" coordorigin="9706,6277" coordsize="0,274" path="m9706,6277l9706,6550e" filled="f" stroked="t" strokeweight=".580pt" strokecolor="#000000">
                <v:path arrowok="t"/>
              </v:shape>
            </v:group>
            <v:group style="position:absolute;left:10099;top:6277;width:2;height:274" coordorigin="10099,6277" coordsize="2,274">
              <v:shape style="position:absolute;left:10099;top:6277;width:2;height:274" coordorigin="10099,6277" coordsize="0,274" path="m10099,6277l10099,6550e" filled="f" stroked="t" strokeweight=".580pt" strokecolor="#000000">
                <v:path arrowok="t"/>
              </v:shape>
            </v:group>
            <v:group style="position:absolute;left:7723;top:6555;width:2381;height:2" coordorigin="7723,6555" coordsize="2381,2">
              <v:shape style="position:absolute;left:7723;top:6555;width:2381;height:2" coordorigin="7723,6555" coordsize="2381,0" path="m7723,6555l10104,6555e" filled="f" stroked="t" strokeweight=".580pt" strokecolor="#000000">
                <v:path arrowok="t"/>
              </v:shape>
            </v:group>
            <v:group style="position:absolute;left:10488;top:6555;width:408;height:2" coordorigin="10488,6555" coordsize="408,2">
              <v:shape style="position:absolute;left:10488;top:6555;width:408;height:2" coordorigin="10488,6555" coordsize="408,0" path="m10488,6555l10896,6555e" filled="f" stroked="t" strokeweight=".580pt" strokecolor="#000000">
                <v:path arrowok="t"/>
              </v:shape>
            </v:group>
            <v:group style="position:absolute;left:8122;top:6838;width:403;height:2" coordorigin="8122,6838" coordsize="403,2">
              <v:shape style="position:absolute;left:8122;top:6838;width:403;height:2" coordorigin="8122,6838" coordsize="403,0" path="m8122,6838l8525,6838e" filled="f" stroked="t" strokeweight=".580pt" strokecolor="#000000">
                <v:path arrowok="t"/>
              </v:shape>
            </v:group>
            <v:group style="position:absolute;left:10488;top:6838;width:408;height:2" coordorigin="10488,6838" coordsize="408,2">
              <v:shape style="position:absolute;left:10488;top:6838;width:408;height:2" coordorigin="10488,6838" coordsize="408,0" path="m10488,6838l10896,6838e" filled="f" stroked="t" strokeweight=".580pt" strokecolor="#000000">
                <v:path arrowok="t"/>
              </v:shape>
            </v:group>
            <v:group style="position:absolute;left:8122;top:7122;width:403;height:2" coordorigin="8122,7122" coordsize="403,2">
              <v:shape style="position:absolute;left:8122;top:7122;width:403;height:2" coordorigin="8122,7122" coordsize="403,0" path="m8122,7122l8525,7122e" filled="f" stroked="t" strokeweight=".580pt" strokecolor="#000000">
                <v:path arrowok="t"/>
              </v:shape>
            </v:group>
            <v:group style="position:absolute;left:10488;top:7122;width:408;height:2" coordorigin="10488,7122" coordsize="408,2">
              <v:shape style="position:absolute;left:10488;top:7122;width:408;height:2" coordorigin="10488,7122" coordsize="408,0" path="m10488,7122l10896,7122e" filled="f" stroked="t" strokeweight=".580pt" strokecolor="#000000">
                <v:path arrowok="t"/>
              </v:shape>
            </v:group>
            <v:group style="position:absolute;left:9701;top:6838;width:403;height:2" coordorigin="9701,6838" coordsize="403,2">
              <v:shape style="position:absolute;left:9701;top:6838;width:403;height:2" coordorigin="9701,6838" coordsize="403,0" path="m9701,6838l10104,6838e" filled="f" stroked="t" strokeweight=".580pt" strokecolor="#000000">
                <v:path arrowok="t"/>
              </v:shape>
            </v:group>
            <v:group style="position:absolute;left:9706;top:6843;width:2;height:1694" coordorigin="9706,6843" coordsize="2,1694">
              <v:shape style="position:absolute;left:9706;top:6843;width:2;height:1694" coordorigin="9706,6843" coordsize="0,1694" path="m9706,6843l9706,8538e" filled="f" stroked="t" strokeweight=".580pt" strokecolor="#000000">
                <v:path arrowok="t"/>
              </v:shape>
            </v:group>
            <v:group style="position:absolute;left:10099;top:6843;width:2;height:1694" coordorigin="10099,6843" coordsize="2,1694">
              <v:shape style="position:absolute;left:10099;top:6843;width:2;height:1694" coordorigin="10099,6843" coordsize="0,1694" path="m10099,6843l10099,8538e" filled="f" stroked="t" strokeweight=".580pt" strokecolor="#000000">
                <v:path arrowok="t"/>
              </v:shape>
            </v:group>
            <v:group style="position:absolute;left:9701;top:7122;width:403;height:2" coordorigin="9701,7122" coordsize="403,2">
              <v:shape style="position:absolute;left:9701;top:7122;width:403;height:2" coordorigin="9701,7122" coordsize="403,0" path="m9701,7122l10104,7122e" filled="f" stroked="t" strokeweight=".580pt" strokecolor="#000000">
                <v:path arrowok="t"/>
              </v:shape>
            </v:group>
            <v:group style="position:absolute;left:4958;top:7405;width:5938;height:2" coordorigin="4958,7405" coordsize="5938,2">
              <v:shape style="position:absolute;left:4958;top:7405;width:5938;height:2" coordorigin="4958,7405" coordsize="5938,0" path="m4958,7405l10896,7405e" filled="f" stroked="t" strokeweight=".580pt" strokecolor="#000000">
                <v:path arrowok="t"/>
              </v:shape>
            </v:group>
            <v:group style="position:absolute;left:4963;top:7410;width:2;height:274" coordorigin="4963,7410" coordsize="2,274">
              <v:shape style="position:absolute;left:4963;top:7410;width:2;height:274" coordorigin="4963,7410" coordsize="0,274" path="m4963,7410l4963,7683e" filled="f" stroked="t" strokeweight=".580pt" strokecolor="#000000">
                <v:path arrowok="t"/>
              </v:shape>
            </v:group>
            <v:group style="position:absolute;left:5357;top:7410;width:2;height:274" coordorigin="5357,7410" coordsize="2,274">
              <v:shape style="position:absolute;left:5357;top:7410;width:2;height:274" coordorigin="5357,7410" coordsize="0,274" path="m5357,7410l5357,7683e" filled="f" stroked="t" strokeweight=".580pt" strokecolor="#000000">
                <v:path arrowok="t"/>
              </v:shape>
            </v:group>
            <v:group style="position:absolute;left:5755;top:7410;width:2;height:274" coordorigin="5755,7410" coordsize="2,274">
              <v:shape style="position:absolute;left:5755;top:7410;width:2;height:274" coordorigin="5755,7410" coordsize="0,274" path="m5755,7410l5755,7683e" filled="f" stroked="t" strokeweight=".580pt" strokecolor="#000000">
                <v:path arrowok="t"/>
              </v:shape>
            </v:group>
            <v:group style="position:absolute;left:6149;top:7410;width:2;height:274" coordorigin="6149,7410" coordsize="2,274">
              <v:shape style="position:absolute;left:6149;top:7410;width:2;height:274" coordorigin="6149,7410" coordsize="0,274" path="m6149,7410l6149,7683e" filled="f" stroked="t" strokeweight=".580pt" strokecolor="#000000">
                <v:path arrowok="t"/>
              </v:shape>
            </v:group>
            <v:group style="position:absolute;left:6542;top:7410;width:2;height:274" coordorigin="6542,7410" coordsize="2,274">
              <v:shape style="position:absolute;left:6542;top:7410;width:2;height:274" coordorigin="6542,7410" coordsize="0,274" path="m6542,7410l6542,7683e" filled="f" stroked="t" strokeweight=".580pt" strokecolor="#000000">
                <v:path arrowok="t"/>
              </v:shape>
            </v:group>
            <v:group style="position:absolute;left:6941;top:7410;width:2;height:274" coordorigin="6941,7410" coordsize="2,274">
              <v:shape style="position:absolute;left:6941;top:7410;width:2;height:274" coordorigin="6941,7410" coordsize="0,274" path="m6941,7410l6941,7683e" filled="f" stroked="t" strokeweight=".580pt" strokecolor="#000000">
                <v:path arrowok="t"/>
              </v:shape>
            </v:group>
            <v:group style="position:absolute;left:7334;top:7410;width:2;height:274" coordorigin="7334,7410" coordsize="2,274">
              <v:shape style="position:absolute;left:7334;top:7410;width:2;height:274" coordorigin="7334,7410" coordsize="0,274" path="m7334,7410l7334,7683e" filled="f" stroked="t" strokeweight=".580pt" strokecolor="#000000">
                <v:path arrowok="t"/>
              </v:shape>
            </v:group>
            <v:group style="position:absolute;left:7728;top:7410;width:2;height:274" coordorigin="7728,7410" coordsize="2,274">
              <v:shape style="position:absolute;left:7728;top:7410;width:2;height:274" coordorigin="7728,7410" coordsize="0,274" path="m7728,7410l7728,7683e" filled="f" stroked="t" strokeweight=".580pt" strokecolor="#000000">
                <v:path arrowok="t"/>
              </v:shape>
            </v:group>
            <v:group style="position:absolute;left:8914;top:7410;width:2;height:274" coordorigin="8914,7410" coordsize="2,274">
              <v:shape style="position:absolute;left:8914;top:7410;width:2;height:274" coordorigin="8914,7410" coordsize="0,274" path="m8914,7410l8914,7683e" filled="f" stroked="t" strokeweight=".580pt" strokecolor="#000000">
                <v:path arrowok="t"/>
              </v:shape>
            </v:group>
            <v:group style="position:absolute;left:9307;top:7410;width:2;height:274" coordorigin="9307,7410" coordsize="2,274">
              <v:shape style="position:absolute;left:9307;top:7410;width:2;height:274" coordorigin="9307,7410" coordsize="0,274" path="m9307,7410l9307,7683e" filled="f" stroked="t" strokeweight=".580pt" strokecolor="#000000">
                <v:path arrowok="t"/>
              </v:shape>
            </v:group>
            <v:group style="position:absolute;left:4958;top:7688;width:5539;height:2" coordorigin="4958,7688" coordsize="5539,2">
              <v:shape style="position:absolute;left:4958;top:7688;width:5539;height:2" coordorigin="4958,7688" coordsize="5539,0" path="m4958,7688l10498,7688e" filled="f" stroked="t" strokeweight=".580pt" strokecolor="#000000">
                <v:path arrowok="t"/>
              </v:shape>
            </v:group>
            <v:group style="position:absolute;left:8122;top:7976;width:403;height:2" coordorigin="8122,7976" coordsize="403,2">
              <v:shape style="position:absolute;left:8122;top:7976;width:403;height:2" coordorigin="8122,7976" coordsize="403,0" path="m8122,7976l8525,7976e" filled="f" stroked="t" strokeweight=".580pt" strokecolor="#000000">
                <v:path arrowok="t"/>
              </v:shape>
            </v:group>
            <v:group style="position:absolute;left:9701;top:7976;width:403;height:2" coordorigin="9701,7976" coordsize="403,2">
              <v:shape style="position:absolute;left:9701;top:7976;width:403;height:2" coordorigin="9701,7976" coordsize="403,0" path="m9701,7976l10104,7976e" filled="f" stroked="t" strokeweight=".580pt" strokecolor="#000000">
                <v:path arrowok="t"/>
              </v:shape>
            </v:group>
            <v:group style="position:absolute;left:9701;top:8259;width:403;height:2" coordorigin="9701,8259" coordsize="403,2">
              <v:shape style="position:absolute;left:9701;top:8259;width:403;height:2" coordorigin="9701,8259" coordsize="403,0" path="m9701,8259l10104,8259e" filled="f" stroked="t" strokeweight=".580pt" strokecolor="#000000">
                <v:path arrowok="t"/>
              </v:shape>
            </v:group>
            <v:group style="position:absolute;left:9701;top:8542;width:403;height:2" coordorigin="9701,8542" coordsize="403,2">
              <v:shape style="position:absolute;left:9701;top:8542;width:403;height:2" coordorigin="9701,8542" coordsize="403,0" path="m9701,8542l10104,8542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6"/>
          <w:szCs w:val="26"/>
          <w:spacing w:val="1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1"/>
        </w:rPr>
        <w:t>ejtvény</w:t>
      </w:r>
      <w:r>
        <w:rPr>
          <w:rFonts w:ascii="Times New Roman" w:hAnsi="Times New Roman" w:cs="Times New Roman" w:eastAsia="Times New Roman"/>
          <w:sz w:val="26"/>
          <w:szCs w:val="26"/>
          <w:spacing w:val="-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-1"/>
        </w:rPr>
        <w:t>–</w:t>
      </w:r>
      <w:r>
        <w:rPr>
          <w:rFonts w:ascii="Times New Roman" w:hAnsi="Times New Roman" w:cs="Times New Roman" w:eastAsia="Times New Roman"/>
          <w:sz w:val="26"/>
          <w:szCs w:val="26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i/>
          <w:position w:val="-1"/>
        </w:rPr>
        <w:t>Refor</w:t>
      </w:r>
      <w:r>
        <w:rPr>
          <w:rFonts w:ascii="Times New Roman" w:hAnsi="Times New Roman" w:cs="Times New Roman" w:eastAsia="Times New Roman"/>
          <w:sz w:val="26"/>
          <w:szCs w:val="26"/>
          <w:spacing w:val="1"/>
          <w:w w:val="100"/>
          <w:i/>
          <w:position w:val="-1"/>
        </w:rPr>
        <w:t>m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i/>
          <w:position w:val="-1"/>
        </w:rPr>
        <w:t>áció</w:t>
      </w:r>
      <w:r>
        <w:rPr>
          <w:rFonts w:ascii="Times New Roman" w:hAnsi="Times New Roman" w:cs="Times New Roman" w:eastAsia="Times New Roman"/>
          <w:sz w:val="26"/>
          <w:szCs w:val="26"/>
          <w:spacing w:val="-1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i/>
          <w:position w:val="-1"/>
        </w:rPr>
        <w:t>és</w:t>
      </w:r>
      <w:r>
        <w:rPr>
          <w:rFonts w:ascii="Times New Roman" w:hAnsi="Times New Roman" w:cs="Times New Roman" w:eastAsia="Times New Roman"/>
          <w:sz w:val="26"/>
          <w:szCs w:val="26"/>
          <w:spacing w:val="-2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i/>
          <w:position w:val="-1"/>
        </w:rPr>
        <w:t>katolikus</w:t>
      </w:r>
      <w:r>
        <w:rPr>
          <w:rFonts w:ascii="Times New Roman" w:hAnsi="Times New Roman" w:cs="Times New Roman" w:eastAsia="Times New Roman"/>
          <w:sz w:val="26"/>
          <w:szCs w:val="26"/>
          <w:spacing w:val="-9"/>
          <w:w w:val="100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i/>
          <w:position w:val="-1"/>
        </w:rPr>
        <w:t>reform</w:t>
      </w:r>
      <w:r>
        <w:rPr>
          <w:rFonts w:ascii="Times New Roman" w:hAnsi="Times New Roman" w:cs="Times New Roman" w:eastAsia="Times New Roman"/>
          <w:sz w:val="26"/>
          <w:szCs w:val="26"/>
          <w:spacing w:val="0"/>
          <w:w w:val="100"/>
          <w:position w:val="0"/>
        </w:rPr>
      </w:r>
    </w:p>
    <w:p>
      <w:pPr>
        <w:spacing w:before="9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left="137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4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180" w:lineRule="exact"/>
        <w:ind w:left="582" w:right="-20"/>
        <w:jc w:val="left"/>
        <w:tabs>
          <w:tab w:pos="254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240" w:lineRule="auto"/>
        <w:ind w:right="2622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</w:rPr>
        <w:t>4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9" w:after="0" w:line="240" w:lineRule="auto"/>
        <w:ind w:left="6867" w:right="417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</w:rPr>
        <w:t>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9" w:after="0" w:line="180" w:lineRule="exact"/>
        <w:ind w:left="4103" w:right="5749"/>
        <w:jc w:val="center"/>
        <w:tabs>
          <w:tab w:pos="52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>6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9"/>
          <w:position w:val="-1"/>
        </w:rPr>
        <w:t>7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8" w:after="0" w:line="240" w:lineRule="auto"/>
        <w:ind w:right="183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</w:rPr>
        <w:t>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9" w:after="0" w:line="240" w:lineRule="auto"/>
        <w:ind w:left="5288" w:right="4916"/>
        <w:jc w:val="center"/>
        <w:tabs>
          <w:tab w:pos="608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99"/>
        </w:rPr>
        <w:t>10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</w:rPr>
      </w:r>
    </w:p>
    <w:p>
      <w:pPr>
        <w:spacing w:before="99" w:after="0" w:line="180" w:lineRule="exact"/>
        <w:ind w:left="2162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1"/>
        </w:rPr>
        <w:t>11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80" w:lineRule="exact"/>
        <w:ind w:right="998"/>
        <w:jc w:val="right"/>
        <w:tabs>
          <w:tab w:pos="2360" w:val="left"/>
        </w:tabs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98"/>
          <w:position w:val="-1"/>
        </w:rPr>
        <w:t>1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98"/>
          <w:position w:val="-1"/>
        </w:rPr>
        <w:t>2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98"/>
          <w:position w:val="-1"/>
        </w:rPr>
        <w:t>13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3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80" w:lineRule="exact"/>
        <w:ind w:left="1370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1"/>
        </w:rPr>
        <w:t>14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80" w:lineRule="exact"/>
        <w:ind w:left="7261" w:right="373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99"/>
          <w:position w:val="-1"/>
        </w:rPr>
        <w:t>15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9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80" w:lineRule="exact"/>
        <w:ind w:left="7261" w:right="3735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99"/>
          <w:position w:val="-1"/>
        </w:rPr>
        <w:t>16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80" w:lineRule="exact"/>
        <w:ind w:right="1790"/>
        <w:jc w:val="righ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99"/>
          <w:position w:val="-1"/>
        </w:rPr>
        <w:t>17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8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8" w:after="0" w:line="180" w:lineRule="exact"/>
        <w:ind w:left="4496" w:right="650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98"/>
          <w:position w:val="-1"/>
        </w:rPr>
        <w:t>18</w:t>
      </w:r>
      <w:r>
        <w:rPr>
          <w:rFonts w:ascii="Times New Roman" w:hAnsi="Times New Roman" w:cs="Times New Roman" w:eastAsia="Times New Roman"/>
          <w:sz w:val="16"/>
          <w:szCs w:val="16"/>
          <w:spacing w:val="0"/>
          <w:w w:val="100"/>
          <w:position w:val="0"/>
        </w:rPr>
      </w:r>
    </w:p>
    <w:p>
      <w:pPr>
        <w:spacing w:before="6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footer="0" w:header="0" w:top="1340" w:bottom="280" w:left="440" w:right="260"/>
          <w:footerReference w:type="default" r:id="rId18"/>
          <w:pgSz w:w="11900" w:h="16840"/>
        </w:sectPr>
      </w:pPr>
      <w:rPr/>
    </w:p>
    <w:p>
      <w:pPr>
        <w:spacing w:before="37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  <w:b/>
          <w:bCs/>
          <w:i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  <w:b/>
          <w:bCs/>
          <w:i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  <w:b/>
          <w:bCs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  <w:b/>
          <w:bCs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ó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51" w:lineRule="auto"/>
        <w:ind w:left="282" w:right="-56" w:firstLine="-18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9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…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ö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aba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oda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oso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zöve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császá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get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248" w:lineRule="auto"/>
        <w:ind w:left="282" w:right="-53" w:firstLine="-18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11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esz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esz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ése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/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pogán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népe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kö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5" w:after="0" w:line="252" w:lineRule="auto"/>
        <w:ind w:left="282" w:right="-55" w:firstLine="-18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14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ít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ű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köz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pko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egyhá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zban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;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egvá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au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usa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ű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csá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37" w:lineRule="exact"/>
        <w:ind w:left="102" w:right="-69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15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1555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sbéke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52" w:lineRule="auto"/>
        <w:ind w:left="282" w:right="-54"/>
        <w:jc w:val="left"/>
        <w:tabs>
          <w:tab w:pos="1280" w:val="left"/>
          <w:tab w:pos="1580" w:val="left"/>
          <w:tab w:pos="2960" w:val="left"/>
          <w:tab w:pos="41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3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-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-r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ó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-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-3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sz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37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16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Ac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  <w:i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18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  <w:b/>
          <w:bCs/>
          <w:i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  <w:b/>
          <w:bCs/>
          <w:i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b/>
          <w:bCs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  <w:b/>
          <w:bCs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52" w:lineRule="auto"/>
        <w:ind w:left="180" w:right="62" w:firstLine="-18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ír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ó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ö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ö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tre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0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3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52" w:lineRule="auto"/>
        <w:ind w:left="180" w:right="64" w:firstLine="-18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4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1418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-i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si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ada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ána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nyuga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egyhá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akadá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egs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zün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ysé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í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ásá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type w:val="continuous"/>
          <w:pgSz w:w="11900" w:h="16840"/>
          <w:pgMar w:top="1360" w:bottom="940" w:left="440" w:right="260"/>
          <w:cols w:num="2" w:equalWidth="0">
            <w:col w:w="4964" w:space="356"/>
            <w:col w:w="5880"/>
          </w:cols>
        </w:sectPr>
      </w:pPr>
      <w:rPr/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right="1132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</w:t>
      </w:r>
    </w:p>
    <w:p>
      <w:pPr>
        <w:jc w:val="right"/>
        <w:spacing w:after="0"/>
        <w:sectPr>
          <w:type w:val="continuous"/>
          <w:pgSz w:w="11900" w:h="16840"/>
          <w:pgMar w:top="1360" w:bottom="940" w:left="440" w:right="260"/>
        </w:sectPr>
      </w:pPr>
      <w:rPr/>
    </w:p>
    <w:p>
      <w:pPr>
        <w:spacing w:before="77" w:after="0" w:line="240" w:lineRule="auto"/>
        <w:ind w:left="28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yén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yedés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yez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7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Soc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  <w:i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i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8"/>
          <w:w w:val="100"/>
          <w:i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  <w:i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  <w:i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40" w:lineRule="auto"/>
        <w:ind w:left="102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8" w:after="0" w:line="252" w:lineRule="auto"/>
        <w:ind w:left="282" w:right="-56" w:firstLine="-18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group style="position:absolute;margin-left:51.07pt;margin-top:25.512758pt;width:500.98pt;height:560.5pt;mso-position-horizontal-relative:page;mso-position-vertical-relative:paragraph;z-index:-1592" coordorigin="1021,510" coordsize="10020,11210">
            <v:group style="position:absolute;left:1824;top:516;width:413;height:2" coordorigin="1824,516" coordsize="413,2">
              <v:shape style="position:absolute;left:1824;top:516;width:413;height:2" coordorigin="1824,516" coordsize="413,0" path="m1824,516l2237,516e" filled="f" stroked="t" strokeweight=".580pt" strokecolor="#000000">
                <v:path arrowok="t"/>
              </v:shape>
            </v:group>
            <v:group style="position:absolute;left:1829;top:521;width:2;height:3989" coordorigin="1829,521" coordsize="2,3989">
              <v:shape style="position:absolute;left:1829;top:521;width:2;height:3989" coordorigin="1829,521" coordsize="0,3989" path="m1829,521l1829,4510e" filled="f" stroked="t" strokeweight=".580pt" strokecolor="#000000">
                <v:path arrowok="t"/>
              </v:shape>
            </v:group>
            <v:group style="position:absolute;left:2232;top:521;width:2;height:3989" coordorigin="2232,521" coordsize="2,3989">
              <v:shape style="position:absolute;left:2232;top:521;width:2;height:3989" coordorigin="2232,521" coordsize="0,3989" path="m2232,521l2232,4510e" filled="f" stroked="t" strokeweight=".580pt" strokecolor="#000000">
                <v:path arrowok="t"/>
              </v:shape>
            </v:group>
            <v:group style="position:absolute;left:1027;top:914;width:6010;height:2" coordorigin="1027,914" coordsize="6010,2">
              <v:shape style="position:absolute;left:1027;top:914;width:6010;height:2" coordorigin="1027,914" coordsize="6010,0" path="m1027,914l7037,914e" filled="f" stroked="t" strokeweight=".580pt" strokecolor="#000000">
                <v:path arrowok="t"/>
              </v:shape>
            </v:group>
            <v:group style="position:absolute;left:1032;top:919;width:2;height:389" coordorigin="1032,919" coordsize="2,389">
              <v:shape style="position:absolute;left:1032;top:919;width:2;height:389" coordorigin="1032,919" coordsize="0,389" path="m1032,919l1032,1308e" filled="f" stroked="t" strokeweight=".580pt" strokecolor="#000000">
                <v:path arrowok="t"/>
              </v:shape>
            </v:group>
            <v:group style="position:absolute;left:1430;top:919;width:2;height:389" coordorigin="1430,919" coordsize="2,389">
              <v:shape style="position:absolute;left:1430;top:919;width:2;height:389" coordorigin="1430,919" coordsize="0,389" path="m1430,919l1430,1308e" filled="f" stroked="t" strokeweight=".580pt" strokecolor="#000000">
                <v:path arrowok="t"/>
              </v:shape>
            </v:group>
            <v:group style="position:absolute;left:2630;top:919;width:2;height:389" coordorigin="2630,919" coordsize="2,389">
              <v:shape style="position:absolute;left:2630;top:919;width:2;height:389" coordorigin="2630,919" coordsize="0,389" path="m2630,919l2630,1308e" filled="f" stroked="t" strokeweight=".580pt" strokecolor="#000000">
                <v:path arrowok="t"/>
              </v:shape>
            </v:group>
            <v:group style="position:absolute;left:3029;top:919;width:2;height:6792" coordorigin="3029,919" coordsize="2,6792">
              <v:shape style="position:absolute;left:3029;top:919;width:2;height:6792" coordorigin="3029,919" coordsize="0,6792" path="m3029,919l3029,7711e" filled="f" stroked="t" strokeweight=".580pt" strokecolor="#000000">
                <v:path arrowok="t"/>
              </v:shape>
            </v:group>
            <v:group style="position:absolute;left:3432;top:919;width:2;height:6792" coordorigin="3432,919" coordsize="2,6792">
              <v:shape style="position:absolute;left:3432;top:919;width:2;height:6792" coordorigin="3432,919" coordsize="0,6792" path="m3432,919l3432,7711e" filled="f" stroked="t" strokeweight=".580pt" strokecolor="#000000">
                <v:path arrowok="t"/>
              </v:shape>
            </v:group>
            <v:group style="position:absolute;left:3830;top:919;width:2;height:389" coordorigin="3830,919" coordsize="2,389">
              <v:shape style="position:absolute;left:3830;top:919;width:2;height:389" coordorigin="3830,919" coordsize="0,389" path="m3830,919l3830,1308e" filled="f" stroked="t" strokeweight=".580pt" strokecolor="#000000">
                <v:path arrowok="t"/>
              </v:shape>
            </v:group>
            <v:group style="position:absolute;left:4229;top:919;width:2;height:389" coordorigin="4229,919" coordsize="2,389">
              <v:shape style="position:absolute;left:4229;top:919;width:2;height:389" coordorigin="4229,919" coordsize="0,389" path="m4229,919l4229,1308e" filled="f" stroked="t" strokeweight=".580pt" strokecolor="#000000">
                <v:path arrowok="t"/>
              </v:shape>
            </v:group>
            <v:group style="position:absolute;left:4632;top:919;width:2;height:389" coordorigin="4632,919" coordsize="2,389">
              <v:shape style="position:absolute;left:4632;top:919;width:2;height:389" coordorigin="4632,919" coordsize="0,389" path="m4632,919l4632,1308e" filled="f" stroked="t" strokeweight=".580pt" strokecolor="#000000">
                <v:path arrowok="t"/>
              </v:shape>
            </v:group>
            <v:group style="position:absolute;left:5030;top:919;width:2;height:389" coordorigin="5030,919" coordsize="2,389">
              <v:shape style="position:absolute;left:5030;top:919;width:2;height:389" coordorigin="5030,919" coordsize="0,389" path="m5030,919l5030,1308e" filled="f" stroked="t" strokeweight=".580pt" strokecolor="#000000">
                <v:path arrowok="t"/>
              </v:shape>
            </v:group>
            <v:group style="position:absolute;left:5429;top:919;width:2;height:389" coordorigin="5429,919" coordsize="2,389">
              <v:shape style="position:absolute;left:5429;top:919;width:2;height:389" coordorigin="5429,919" coordsize="0,389" path="m5429,919l5429,1308e" filled="f" stroked="t" strokeweight=".580pt" strokecolor="#000000">
                <v:path arrowok="t"/>
              </v:shape>
            </v:group>
            <v:group style="position:absolute;left:5832;top:919;width:2;height:389" coordorigin="5832,919" coordsize="2,389">
              <v:shape style="position:absolute;left:5832;top:919;width:2;height:389" coordorigin="5832,919" coordsize="0,389" path="m5832,919l5832,1308e" filled="f" stroked="t" strokeweight=".580pt" strokecolor="#000000">
                <v:path arrowok="t"/>
              </v:shape>
            </v:group>
            <v:group style="position:absolute;left:6230;top:919;width:2;height:389" coordorigin="6230,919" coordsize="2,389">
              <v:shape style="position:absolute;left:6230;top:919;width:2;height:389" coordorigin="6230,919" coordsize="0,389" path="m6230,919l6230,1308e" filled="f" stroked="t" strokeweight=".580pt" strokecolor="#000000">
                <v:path arrowok="t"/>
              </v:shape>
            </v:group>
            <v:group style="position:absolute;left:6629;top:919;width:2;height:389" coordorigin="6629,919" coordsize="2,389">
              <v:shape style="position:absolute;left:6629;top:919;width:2;height:389" coordorigin="6629,919" coordsize="0,389" path="m6629,919l6629,1308e" filled="f" stroked="t" strokeweight=".580pt" strokecolor="#000000">
                <v:path arrowok="t"/>
              </v:shape>
            </v:group>
            <v:group style="position:absolute;left:7032;top:919;width:2;height:389" coordorigin="7032,919" coordsize="2,389">
              <v:shape style="position:absolute;left:7032;top:919;width:2;height:389" coordorigin="7032,919" coordsize="0,389" path="m7032,919l7032,1308e" filled="f" stroked="t" strokeweight=".580pt" strokecolor="#000000">
                <v:path arrowok="t"/>
              </v:shape>
            </v:group>
            <v:group style="position:absolute;left:1027;top:1313;width:6010;height:2" coordorigin="1027,1313" coordsize="6010,2">
              <v:shape style="position:absolute;left:1027;top:1313;width:6010;height:2" coordorigin="1027,1313" coordsize="6010,0" path="m1027,1313l7037,1313e" filled="f" stroked="t" strokeweight=".580pt" strokecolor="#000000">
                <v:path arrowok="t"/>
              </v:shape>
            </v:group>
            <v:group style="position:absolute;left:1824;top:1716;width:413;height:2" coordorigin="1824,1716" coordsize="413,2">
              <v:shape style="position:absolute;left:1824;top:1716;width:413;height:2" coordorigin="1824,1716" coordsize="413,0" path="m1824,1716l2237,1716e" filled="f" stroked="t" strokeweight=".580pt" strokecolor="#000000">
                <v:path arrowok="t"/>
              </v:shape>
            </v:group>
            <v:group style="position:absolute;left:3024;top:1716;width:413;height:2" coordorigin="3024,1716" coordsize="413,2">
              <v:shape style="position:absolute;left:3024;top:1716;width:413;height:2" coordorigin="3024,1716" coordsize="413,0" path="m3024,1716l3437,1716e" filled="f" stroked="t" strokeweight=".580pt" strokecolor="#000000">
                <v:path arrowok="t"/>
              </v:shape>
            </v:group>
            <v:group style="position:absolute;left:1824;top:2114;width:413;height:2" coordorigin="1824,2114" coordsize="413,2">
              <v:shape style="position:absolute;left:1824;top:2114;width:413;height:2" coordorigin="1824,2114" coordsize="413,0" path="m1824,2114l2237,2114e" filled="f" stroked="t" strokeweight=".580pt" strokecolor="#000000">
                <v:path arrowok="t"/>
              </v:shape>
            </v:group>
            <v:group style="position:absolute;left:3024;top:2114;width:413;height:2" coordorigin="3024,2114" coordsize="413,2">
              <v:shape style="position:absolute;left:3024;top:2114;width:413;height:2" coordorigin="3024,2114" coordsize="413,0" path="m3024,2114l3437,2114e" filled="f" stroked="t" strokeweight=".580pt" strokecolor="#000000">
                <v:path arrowok="t"/>
              </v:shape>
            </v:group>
            <v:group style="position:absolute;left:1824;top:2513;width:413;height:2" coordorigin="1824,2513" coordsize="413,2">
              <v:shape style="position:absolute;left:1824;top:2513;width:413;height:2" coordorigin="1824,2513" coordsize="413,0" path="m1824,2513l2237,2513e" filled="f" stroked="t" strokeweight=".580pt" strokecolor="#000000">
                <v:path arrowok="t"/>
              </v:shape>
            </v:group>
            <v:group style="position:absolute;left:3024;top:2513;width:413;height:2" coordorigin="3024,2513" coordsize="413,2">
              <v:shape style="position:absolute;left:3024;top:2513;width:413;height:2" coordorigin="3024,2513" coordsize="413,0" path="m3024,2513l3437,2513e" filled="f" stroked="t" strokeweight=".580pt" strokecolor="#000000">
                <v:path arrowok="t"/>
              </v:shape>
            </v:group>
            <v:group style="position:absolute;left:1824;top:2916;width:413;height:2" coordorigin="1824,2916" coordsize="413,2">
              <v:shape style="position:absolute;left:1824;top:2916;width:413;height:2" coordorigin="1824,2916" coordsize="413,0" path="m1824,2916l2237,2916e" filled="f" stroked="t" strokeweight=".580pt" strokecolor="#000000">
                <v:path arrowok="t"/>
              </v:shape>
            </v:group>
            <v:group style="position:absolute;left:3024;top:2916;width:413;height:2" coordorigin="3024,2916" coordsize="413,2">
              <v:shape style="position:absolute;left:3024;top:2916;width:413;height:2" coordorigin="3024,2916" coordsize="413,0" path="m3024,2916l3437,2916e" filled="f" stroked="t" strokeweight=".580pt" strokecolor="#000000">
                <v:path arrowok="t"/>
              </v:shape>
            </v:group>
            <v:group style="position:absolute;left:1824;top:3314;width:413;height:2" coordorigin="1824,3314" coordsize="413,2">
              <v:shape style="position:absolute;left:1824;top:3314;width:413;height:2" coordorigin="1824,3314" coordsize="413,0" path="m1824,3314l2237,3314e" filled="f" stroked="t" strokeweight=".580pt" strokecolor="#000000">
                <v:path arrowok="t"/>
              </v:shape>
            </v:group>
            <v:group style="position:absolute;left:3024;top:3314;width:413;height:2" coordorigin="3024,3314" coordsize="413,2">
              <v:shape style="position:absolute;left:3024;top:3314;width:413;height:2" coordorigin="3024,3314" coordsize="413,0" path="m3024,3314l3437,3314e" filled="f" stroked="t" strokeweight=".580pt" strokecolor="#000000">
                <v:path arrowok="t"/>
              </v:shape>
            </v:group>
            <v:group style="position:absolute;left:1824;top:3713;width:413;height:2" coordorigin="1824,3713" coordsize="413,2">
              <v:shape style="position:absolute;left:1824;top:3713;width:413;height:2" coordorigin="1824,3713" coordsize="413,0" path="m1824,3713l2237,3713e" filled="f" stroked="t" strokeweight=".580pt" strokecolor="#000000">
                <v:path arrowok="t"/>
              </v:shape>
            </v:group>
            <v:group style="position:absolute;left:3024;top:3713;width:413;height:2" coordorigin="3024,3713" coordsize="413,2">
              <v:shape style="position:absolute;left:3024;top:3713;width:413;height:2" coordorigin="3024,3713" coordsize="413,0" path="m3024,3713l3437,3713e" filled="f" stroked="t" strokeweight=".580pt" strokecolor="#000000">
                <v:path arrowok="t"/>
              </v:shape>
            </v:group>
            <v:group style="position:absolute;left:1824;top:4116;width:413;height:2" coordorigin="1824,4116" coordsize="413,2">
              <v:shape style="position:absolute;left:1824;top:4116;width:413;height:2" coordorigin="1824,4116" coordsize="413,0" path="m1824,4116l2237,4116e" filled="f" stroked="t" strokeweight=".580pt" strokecolor="#000000">
                <v:path arrowok="t"/>
              </v:shape>
            </v:group>
            <v:group style="position:absolute;left:3024;top:4116;width:413;height:2" coordorigin="3024,4116" coordsize="413,2">
              <v:shape style="position:absolute;left:3024;top:4116;width:413;height:2" coordorigin="3024,4116" coordsize="413,0" path="m3024,4116l3437,4116e" filled="f" stroked="t" strokeweight=".580pt" strokecolor="#000000">
                <v:path arrowok="t"/>
              </v:shape>
            </v:group>
            <v:group style="position:absolute;left:1824;top:4514;width:413;height:2" coordorigin="1824,4514" coordsize="413,2">
              <v:shape style="position:absolute;left:1824;top:4514;width:413;height:2" coordorigin="1824,4514" coordsize="413,0" path="m1824,4514l2237,4514e" filled="f" stroked="t" strokeweight=".580pt" strokecolor="#000000">
                <v:path arrowok="t"/>
              </v:shape>
            </v:group>
            <v:group style="position:absolute;left:4627;top:2513;width:408;height:2" coordorigin="4627,2513" coordsize="408,2">
              <v:shape style="position:absolute;left:4627;top:2513;width:408;height:2" coordorigin="4627,2513" coordsize="408,0" path="m4627,2513l5035,2513e" filled="f" stroked="t" strokeweight=".580pt" strokecolor="#000000">
                <v:path arrowok="t"/>
              </v:shape>
            </v:group>
            <v:group style="position:absolute;left:4632;top:2518;width:2;height:5592" coordorigin="4632,2518" coordsize="2,5592">
              <v:shape style="position:absolute;left:4632;top:2518;width:2;height:5592" coordorigin="4632,2518" coordsize="0,5592" path="m4632,2518l4632,8110e" filled="f" stroked="t" strokeweight=".580pt" strokecolor="#000000">
                <v:path arrowok="t"/>
              </v:shape>
            </v:group>
            <v:group style="position:absolute;left:5030;top:2518;width:2;height:5592" coordorigin="5030,2518" coordsize="2,5592">
              <v:shape style="position:absolute;left:5030;top:2518;width:2;height:5592" coordorigin="5030,2518" coordsize="0,5592" path="m5030,2518l5030,8110e" filled="f" stroked="t" strokeweight=".580pt" strokecolor="#000000">
                <v:path arrowok="t"/>
              </v:shape>
            </v:group>
            <v:group style="position:absolute;left:4627;top:2916;width:408;height:2" coordorigin="4627,2916" coordsize="408,2">
              <v:shape style="position:absolute;left:4627;top:2916;width:408;height:2" coordorigin="4627,2916" coordsize="408,0" path="m4627,2916l5035,2916e" filled="f" stroked="t" strokeweight=".580pt" strokecolor="#000000">
                <v:path arrowok="t"/>
              </v:shape>
            </v:group>
            <v:group style="position:absolute;left:4627;top:3314;width:408;height:2" coordorigin="4627,3314" coordsize="408,2">
              <v:shape style="position:absolute;left:4627;top:3314;width:408;height:2" coordorigin="4627,3314" coordsize="408,0" path="m4627,3314l5035,3314e" filled="f" stroked="t" strokeweight=".580pt" strokecolor="#000000">
                <v:path arrowok="t"/>
              </v:shape>
            </v:group>
            <v:group style="position:absolute;left:4627;top:3713;width:408;height:2" coordorigin="4627,3713" coordsize="408,2">
              <v:shape style="position:absolute;left:4627;top:3713;width:408;height:2" coordorigin="4627,3713" coordsize="408,0" path="m4627,3713l5035,3713e" filled="f" stroked="t" strokeweight=".580pt" strokecolor="#000000">
                <v:path arrowok="t"/>
              </v:shape>
            </v:group>
            <v:group style="position:absolute;left:4627;top:4116;width:408;height:2" coordorigin="4627,4116" coordsize="408,2">
              <v:shape style="position:absolute;left:4627;top:4116;width:408;height:2" coordorigin="4627,4116" coordsize="408,0" path="m4627,4116l5035,4116e" filled="f" stroked="t" strokeweight=".580pt" strokecolor="#000000">
                <v:path arrowok="t"/>
              </v:shape>
            </v:group>
            <v:group style="position:absolute;left:2626;top:4514;width:2808;height:2" coordorigin="2626,4514" coordsize="2808,2">
              <v:shape style="position:absolute;left:2626;top:4514;width:2808;height:2" coordorigin="2626,4514" coordsize="2808,0" path="m2626,4514l5434,4514e" filled="f" stroked="t" strokeweight=".580pt" strokecolor="#000000">
                <v:path arrowok="t"/>
              </v:shape>
            </v:group>
            <v:group style="position:absolute;left:2630;top:4519;width:2;height:389" coordorigin="2630,4519" coordsize="2,389">
              <v:shape style="position:absolute;left:2630;top:4519;width:2;height:389" coordorigin="2630,4519" coordsize="0,389" path="m2630,4519l2630,4908e" filled="f" stroked="t" strokeweight=".580pt" strokecolor="#000000">
                <v:path arrowok="t"/>
              </v:shape>
            </v:group>
            <v:group style="position:absolute;left:3830;top:4519;width:2;height:389" coordorigin="3830,4519" coordsize="2,389">
              <v:shape style="position:absolute;left:3830;top:4519;width:2;height:389" coordorigin="3830,4519" coordsize="0,389" path="m3830,4519l3830,4908e" filled="f" stroked="t" strokeweight=".580pt" strokecolor="#000000">
                <v:path arrowok="t"/>
              </v:shape>
            </v:group>
            <v:group style="position:absolute;left:4229;top:4519;width:2;height:389" coordorigin="4229,4519" coordsize="2,389">
              <v:shape style="position:absolute;left:4229;top:4519;width:2;height:389" coordorigin="4229,4519" coordsize="0,389" path="m4229,4519l4229,4908e" filled="f" stroked="t" strokeweight=".580pt" strokecolor="#000000">
                <v:path arrowok="t"/>
              </v:shape>
            </v:group>
            <v:group style="position:absolute;left:5429;top:4519;width:2;height:389" coordorigin="5429,4519" coordsize="2,389">
              <v:shape style="position:absolute;left:5429;top:4519;width:2;height:389" coordorigin="5429,4519" coordsize="0,389" path="m5429,4519l5429,4908e" filled="f" stroked="t" strokeweight=".580pt" strokecolor="#000000">
                <v:path arrowok="t"/>
              </v:shape>
            </v:group>
            <v:group style="position:absolute;left:2626;top:4913;width:2808;height:2" coordorigin="2626,4913" coordsize="2808,2">
              <v:shape style="position:absolute;left:2626;top:4913;width:2808;height:2" coordorigin="2626,4913" coordsize="2808,0" path="m2626,4913l5434,4913e" filled="f" stroked="t" strokeweight=".580pt" strokecolor="#000000">
                <v:path arrowok="t"/>
              </v:shape>
            </v:group>
            <v:group style="position:absolute;left:3024;top:5316;width:413;height:2" coordorigin="3024,5316" coordsize="413,2">
              <v:shape style="position:absolute;left:3024;top:5316;width:413;height:2" coordorigin="3024,5316" coordsize="413,0" path="m3024,5316l3437,5316e" filled="f" stroked="t" strokeweight=".580pt" strokecolor="#000000">
                <v:path arrowok="t"/>
              </v:shape>
            </v:group>
            <v:group style="position:absolute;left:4627;top:5316;width:408;height:2" coordorigin="4627,5316" coordsize="408,2">
              <v:shape style="position:absolute;left:4627;top:5316;width:408;height:2" coordorigin="4627,5316" coordsize="408,0" path="m4627,5316l5035,5316e" filled="f" stroked="t" strokeweight=".580pt" strokecolor="#000000">
                <v:path arrowok="t"/>
              </v:shape>
            </v:group>
            <v:group style="position:absolute;left:3024;top:5714;width:413;height:2" coordorigin="3024,5714" coordsize="413,2">
              <v:shape style="position:absolute;left:3024;top:5714;width:413;height:2" coordorigin="3024,5714" coordsize="413,0" path="m3024,5714l3437,5714e" filled="f" stroked="t" strokeweight=".580pt" strokecolor="#000000">
                <v:path arrowok="t"/>
              </v:shape>
            </v:group>
            <v:group style="position:absolute;left:4627;top:5714;width:408;height:2" coordorigin="4627,5714" coordsize="408,2">
              <v:shape style="position:absolute;left:4627;top:5714;width:408;height:2" coordorigin="4627,5714" coordsize="408,0" path="m4627,5714l5035,5714e" filled="f" stroked="t" strokeweight=".580pt" strokecolor="#000000">
                <v:path arrowok="t"/>
              </v:shape>
            </v:group>
            <v:group style="position:absolute;left:9024;top:1716;width:413;height:2" coordorigin="9024,1716" coordsize="413,2">
              <v:shape style="position:absolute;left:9024;top:1716;width:413;height:2" coordorigin="9024,1716" coordsize="413,0" path="m9024,1716l9437,1716e" filled="f" stroked="t" strokeweight=".580pt" strokecolor="#000000">
                <v:path arrowok="t"/>
              </v:shape>
            </v:group>
            <v:group style="position:absolute;left:9029;top:1721;width:2;height:4387" coordorigin="9029,1721" coordsize="2,4387">
              <v:shape style="position:absolute;left:9029;top:1721;width:2;height:4387" coordorigin="9029,1721" coordsize="0,4387" path="m9029,1721l9029,6108e" filled="f" stroked="t" strokeweight=".580pt" strokecolor="#000000">
                <v:path arrowok="t"/>
              </v:shape>
            </v:group>
            <v:group style="position:absolute;left:9432;top:1721;width:2;height:4387" coordorigin="9432,1721" coordsize="2,4387">
              <v:shape style="position:absolute;left:9432;top:1721;width:2;height:4387" coordorigin="9432,1721" coordsize="0,4387" path="m9432,1721l9432,6108e" filled="f" stroked="t" strokeweight=".580pt" strokecolor="#000000">
                <v:path arrowok="t"/>
              </v:shape>
            </v:group>
            <v:group style="position:absolute;left:9024;top:2114;width:413;height:2" coordorigin="9024,2114" coordsize="413,2">
              <v:shape style="position:absolute;left:9024;top:2114;width:413;height:2" coordorigin="9024,2114" coordsize="413,0" path="m9024,2114l9437,2114e" filled="f" stroked="t" strokeweight=".580pt" strokecolor="#000000">
                <v:path arrowok="t"/>
              </v:shape>
            </v:group>
            <v:group style="position:absolute;left:9024;top:2513;width:413;height:2" coordorigin="9024,2513" coordsize="413,2">
              <v:shape style="position:absolute;left:9024;top:2513;width:413;height:2" coordorigin="9024,2513" coordsize="413,0" path="m9024,2513l9437,2513e" filled="f" stroked="t" strokeweight=".580pt" strokecolor="#000000">
                <v:path arrowok="t"/>
              </v:shape>
            </v:group>
            <v:group style="position:absolute;left:9024;top:2916;width:413;height:2" coordorigin="9024,2916" coordsize="413,2">
              <v:shape style="position:absolute;left:9024;top:2916;width:413;height:2" coordorigin="9024,2916" coordsize="413,0" path="m9024,2916l9437,2916e" filled="f" stroked="t" strokeweight=".580pt" strokecolor="#000000">
                <v:path arrowok="t"/>
              </v:shape>
            </v:group>
            <v:group style="position:absolute;left:9024;top:3314;width:413;height:2" coordorigin="9024,3314" coordsize="413,2">
              <v:shape style="position:absolute;left:9024;top:3314;width:413;height:2" coordorigin="9024,3314" coordsize="413,0" path="m9024,3314l9437,3314e" filled="f" stroked="t" strokeweight=".580pt" strokecolor="#000000">
                <v:path arrowok="t"/>
              </v:shape>
            </v:group>
            <v:group style="position:absolute;left:9024;top:3713;width:413;height:2" coordorigin="9024,3713" coordsize="413,2">
              <v:shape style="position:absolute;left:9024;top:3713;width:413;height:2" coordorigin="9024,3713" coordsize="413,0" path="m9024,3713l9437,3713e" filled="f" stroked="t" strokeweight=".580pt" strokecolor="#000000">
                <v:path arrowok="t"/>
              </v:shape>
            </v:group>
            <v:group style="position:absolute;left:7426;top:2114;width:408;height:2" coordorigin="7426,2114" coordsize="408,2">
              <v:shape style="position:absolute;left:7426;top:2114;width:408;height:2" coordorigin="7426,2114" coordsize="408,0" path="m7426,2114l7834,2114e" filled="f" stroked="t" strokeweight=".580pt" strokecolor="#000000">
                <v:path arrowok="t"/>
              </v:shape>
            </v:group>
            <v:group style="position:absolute;left:7430;top:2119;width:2;height:3192" coordorigin="7430,2119" coordsize="2,3192">
              <v:shape style="position:absolute;left:7430;top:2119;width:2;height:3192" coordorigin="7430,2119" coordsize="0,3192" path="m7430,2119l7430,5311e" filled="f" stroked="t" strokeweight=".580pt" strokecolor="#000000">
                <v:path arrowok="t"/>
              </v:shape>
            </v:group>
            <v:group style="position:absolute;left:7829;top:2119;width:2;height:3192" coordorigin="7829,2119" coordsize="2,3192">
              <v:shape style="position:absolute;left:7829;top:2119;width:2;height:3192" coordorigin="7829,2119" coordsize="0,3192" path="m7829,2119l7829,5311e" filled="f" stroked="t" strokeweight=".580pt" strokecolor="#000000">
                <v:path arrowok="t"/>
              </v:shape>
            </v:group>
            <v:group style="position:absolute;left:7426;top:2513;width:408;height:2" coordorigin="7426,2513" coordsize="408,2">
              <v:shape style="position:absolute;left:7426;top:2513;width:408;height:2" coordorigin="7426,2513" coordsize="408,0" path="m7426,2513l7834,2513e" filled="f" stroked="t" strokeweight=".580pt" strokecolor="#000000">
                <v:path arrowok="t"/>
              </v:shape>
            </v:group>
            <v:group style="position:absolute;left:7426;top:2916;width:408;height:2" coordorigin="7426,2916" coordsize="408,2">
              <v:shape style="position:absolute;left:7426;top:2916;width:408;height:2" coordorigin="7426,2916" coordsize="408,0" path="m7426,2916l7834,2916e" filled="f" stroked="t" strokeweight=".580pt" strokecolor="#000000">
                <v:path arrowok="t"/>
              </v:shape>
            </v:group>
            <v:group style="position:absolute;left:7426;top:3314;width:408;height:2" coordorigin="7426,3314" coordsize="408,2">
              <v:shape style="position:absolute;left:7426;top:3314;width:408;height:2" coordorigin="7426,3314" coordsize="408,0" path="m7426,3314l7834,3314e" filled="f" stroked="t" strokeweight=".580pt" strokecolor="#000000">
                <v:path arrowok="t"/>
              </v:shape>
            </v:group>
            <v:group style="position:absolute;left:7426;top:3713;width:408;height:2" coordorigin="7426,3713" coordsize="408,2">
              <v:shape style="position:absolute;left:7426;top:3713;width:408;height:2" coordorigin="7426,3713" coordsize="408,0" path="m7426,3713l7834,3713e" filled="f" stroked="t" strokeweight=".580pt" strokecolor="#000000">
                <v:path arrowok="t"/>
              </v:shape>
            </v:group>
            <v:group style="position:absolute;left:5827;top:2513;width:408;height:2" coordorigin="5827,2513" coordsize="408,2">
              <v:shape style="position:absolute;left:5827;top:2513;width:408;height:2" coordorigin="5827,2513" coordsize="408,0" path="m5827,2513l6235,2513e" filled="f" stroked="t" strokeweight=".580pt" strokecolor="#000000">
                <v:path arrowok="t"/>
              </v:shape>
            </v:group>
            <v:group style="position:absolute;left:5832;top:2518;width:2;height:5592" coordorigin="5832,2518" coordsize="2,5592">
              <v:shape style="position:absolute;left:5832;top:2518;width:2;height:5592" coordorigin="5832,2518" coordsize="0,5592" path="m5832,2518l5832,8110e" filled="f" stroked="t" strokeweight=".580pt" strokecolor="#000000">
                <v:path arrowok="t"/>
              </v:shape>
            </v:group>
            <v:group style="position:absolute;left:6230;top:2518;width:2;height:5592" coordorigin="6230,2518" coordsize="2,5592">
              <v:shape style="position:absolute;left:6230;top:2518;width:2;height:5592" coordorigin="6230,2518" coordsize="0,5592" path="m6230,2518l6230,8110e" filled="f" stroked="t" strokeweight=".580pt" strokecolor="#000000">
                <v:path arrowok="t"/>
              </v:shape>
            </v:group>
            <v:group style="position:absolute;left:5827;top:2916;width:408;height:2" coordorigin="5827,2916" coordsize="408,2">
              <v:shape style="position:absolute;left:5827;top:2916;width:408;height:2" coordorigin="5827,2916" coordsize="408,0" path="m5827,2916l6235,2916e" filled="f" stroked="t" strokeweight=".580pt" strokecolor="#000000">
                <v:path arrowok="t"/>
              </v:shape>
            </v:group>
            <v:group style="position:absolute;left:5827;top:3314;width:408;height:2" coordorigin="5827,3314" coordsize="408,2">
              <v:shape style="position:absolute;left:5827;top:3314;width:408;height:2" coordorigin="5827,3314" coordsize="408,0" path="m5827,3314l6235,3314e" filled="f" stroked="t" strokeweight=".580pt" strokecolor="#000000">
                <v:path arrowok="t"/>
              </v:shape>
            </v:group>
            <v:group style="position:absolute;left:5827;top:3713;width:408;height:2" coordorigin="5827,3713" coordsize="408,2">
              <v:shape style="position:absolute;left:5827;top:3713;width:408;height:2" coordorigin="5827,3713" coordsize="408,0" path="m5827,3713l6235,3713e" filled="f" stroked="t" strokeweight=".580pt" strokecolor="#000000">
                <v:path arrowok="t"/>
              </v:shape>
            </v:group>
            <v:group style="position:absolute;left:9826;top:3713;width:408;height:2" coordorigin="9826,3713" coordsize="408,2">
              <v:shape style="position:absolute;left:9826;top:3713;width:408;height:2" coordorigin="9826,3713" coordsize="408,0" path="m9826,3713l10234,3713e" filled="f" stroked="t" strokeweight=".580pt" strokecolor="#000000">
                <v:path arrowok="t"/>
              </v:shape>
            </v:group>
            <v:group style="position:absolute;left:9830;top:3718;width:2;height:3994" coordorigin="9830,3718" coordsize="2,3994">
              <v:shape style="position:absolute;left:9830;top:3718;width:2;height:3994" coordorigin="9830,3718" coordsize="0,3994" path="m9830,3718l9830,7711e" filled="f" stroked="t" strokeweight=".580pt" strokecolor="#000000">
                <v:path arrowok="t"/>
              </v:shape>
            </v:group>
            <v:group style="position:absolute;left:10229;top:3718;width:2;height:3994" coordorigin="10229,3718" coordsize="2,3994">
              <v:shape style="position:absolute;left:10229;top:3718;width:2;height:3994" coordorigin="10229,3718" coordsize="0,3994" path="m10229,3718l10229,7711e" filled="f" stroked="t" strokeweight=".580pt" strokecolor="#000000">
                <v:path arrowok="t"/>
              </v:shape>
            </v:group>
            <v:group style="position:absolute;left:5827;top:4116;width:5208;height:2" coordorigin="5827,4116" coordsize="5208,2">
              <v:shape style="position:absolute;left:5827;top:4116;width:5208;height:2" coordorigin="5827,4116" coordsize="5208,0" path="m5827,4116l11035,4116e" filled="f" stroked="t" strokeweight=".580pt" strokecolor="#000000">
                <v:path arrowok="t"/>
              </v:shape>
            </v:group>
            <v:group style="position:absolute;left:6629;top:4121;width:2;height:3187" coordorigin="6629,4121" coordsize="2,3187">
              <v:shape style="position:absolute;left:6629;top:4121;width:2;height:3187" coordorigin="6629,4121" coordsize="0,3187" path="m6629,4121l6629,7308e" filled="f" stroked="t" strokeweight=".580pt" strokecolor="#000000">
                <v:path arrowok="t"/>
              </v:shape>
            </v:group>
            <v:group style="position:absolute;left:7032;top:4121;width:2;height:3187" coordorigin="7032,4121" coordsize="2,3187">
              <v:shape style="position:absolute;left:7032;top:4121;width:2;height:3187" coordorigin="7032,4121" coordsize="0,3187" path="m7032,4121l7032,7308e" filled="f" stroked="t" strokeweight=".580pt" strokecolor="#000000">
                <v:path arrowok="t"/>
              </v:shape>
            </v:group>
            <v:group style="position:absolute;left:8232;top:4121;width:2;height:389" coordorigin="8232,4121" coordsize="2,389">
              <v:shape style="position:absolute;left:8232;top:4121;width:2;height:389" coordorigin="8232,4121" coordsize="0,389" path="m8232,4121l8232,4510e" filled="f" stroked="t" strokeweight=".580pt" strokecolor="#000000">
                <v:path arrowok="t"/>
              </v:shape>
            </v:group>
            <v:group style="position:absolute;left:8630;top:4121;width:2;height:389" coordorigin="8630,4121" coordsize="2,389">
              <v:shape style="position:absolute;left:8630;top:4121;width:2;height:389" coordorigin="8630,4121" coordsize="0,389" path="m8630,4121l8630,4510e" filled="f" stroked="t" strokeweight=".580pt" strokecolor="#000000">
                <v:path arrowok="t"/>
              </v:shape>
            </v:group>
            <v:group style="position:absolute;left:10632;top:4121;width:2;height:389" coordorigin="10632,4121" coordsize="2,389">
              <v:shape style="position:absolute;left:10632;top:4121;width:2;height:389" coordorigin="10632,4121" coordsize="0,389" path="m10632,4121l10632,4510e" filled="f" stroked="t" strokeweight=".580pt" strokecolor="#000000">
                <v:path arrowok="t"/>
              </v:shape>
            </v:group>
            <v:group style="position:absolute;left:11030;top:4121;width:2;height:389" coordorigin="11030,4121" coordsize="2,389">
              <v:shape style="position:absolute;left:11030;top:4121;width:2;height:389" coordorigin="11030,4121" coordsize="0,389" path="m11030,4121l11030,4510e" filled="f" stroked="t" strokeweight=".580pt" strokecolor="#000000">
                <v:path arrowok="t"/>
              </v:shape>
            </v:group>
            <v:group style="position:absolute;left:5827;top:4514;width:5208;height:2" coordorigin="5827,4514" coordsize="5208,2">
              <v:shape style="position:absolute;left:5827;top:4514;width:5208;height:2" coordorigin="5827,4514" coordsize="5208,0" path="m5827,4514l11035,4514e" filled="f" stroked="t" strokeweight=".580pt" strokecolor="#000000">
                <v:path arrowok="t"/>
              </v:shape>
            </v:group>
            <v:group style="position:absolute;left:5827;top:4913;width:408;height:2" coordorigin="5827,4913" coordsize="408,2">
              <v:shape style="position:absolute;left:5827;top:4913;width:408;height:2" coordorigin="5827,4913" coordsize="408,0" path="m5827,4913l6235,4913e" filled="f" stroked="t" strokeweight=".580pt" strokecolor="#000000">
                <v:path arrowok="t"/>
              </v:shape>
            </v:group>
            <v:group style="position:absolute;left:6624;top:4913;width:413;height:2" coordorigin="6624,4913" coordsize="413,2">
              <v:shape style="position:absolute;left:6624;top:4913;width:413;height:2" coordorigin="6624,4913" coordsize="413,0" path="m6624,4913l7037,4913e" filled="f" stroked="t" strokeweight=".580pt" strokecolor="#000000">
                <v:path arrowok="t"/>
              </v:shape>
            </v:group>
            <v:group style="position:absolute;left:7426;top:4913;width:408;height:2" coordorigin="7426,4913" coordsize="408,2">
              <v:shape style="position:absolute;left:7426;top:4913;width:408;height:2" coordorigin="7426,4913" coordsize="408,0" path="m7426,4913l7834,4913e" filled="f" stroked="t" strokeweight=".580pt" strokecolor="#000000">
                <v:path arrowok="t"/>
              </v:shape>
            </v:group>
            <v:group style="position:absolute;left:9024;top:4913;width:413;height:2" coordorigin="9024,4913" coordsize="413,2">
              <v:shape style="position:absolute;left:9024;top:4913;width:413;height:2" coordorigin="9024,4913" coordsize="413,0" path="m9024,4913l9437,4913e" filled="f" stroked="t" strokeweight=".580pt" strokecolor="#000000">
                <v:path arrowok="t"/>
              </v:shape>
            </v:group>
            <v:group style="position:absolute;left:9826;top:4913;width:408;height:2" coordorigin="9826,4913" coordsize="408,2">
              <v:shape style="position:absolute;left:9826;top:4913;width:408;height:2" coordorigin="9826,4913" coordsize="408,0" path="m9826,4913l10234,4913e" filled="f" stroked="t" strokeweight=".580pt" strokecolor="#000000">
                <v:path arrowok="t"/>
              </v:shape>
            </v:group>
            <v:group style="position:absolute;left:5827;top:5316;width:408;height:2" coordorigin="5827,5316" coordsize="408,2">
              <v:shape style="position:absolute;left:5827;top:5316;width:408;height:2" coordorigin="5827,5316" coordsize="408,0" path="m5827,5316l6235,5316e" filled="f" stroked="t" strokeweight=".580pt" strokecolor="#000000">
                <v:path arrowok="t"/>
              </v:shape>
            </v:group>
            <v:group style="position:absolute;left:6624;top:5316;width:413;height:2" coordorigin="6624,5316" coordsize="413,2">
              <v:shape style="position:absolute;left:6624;top:5316;width:413;height:2" coordorigin="6624,5316" coordsize="413,0" path="m6624,5316l7037,5316e" filled="f" stroked="t" strokeweight=".580pt" strokecolor="#000000">
                <v:path arrowok="t"/>
              </v:shape>
            </v:group>
            <v:group style="position:absolute;left:7426;top:5316;width:408;height:2" coordorigin="7426,5316" coordsize="408,2">
              <v:shape style="position:absolute;left:7426;top:5316;width:408;height:2" coordorigin="7426,5316" coordsize="408,0" path="m7426,5316l7834,5316e" filled="f" stroked="t" strokeweight=".580pt" strokecolor="#000000">
                <v:path arrowok="t"/>
              </v:shape>
            </v:group>
            <v:group style="position:absolute;left:9024;top:5316;width:413;height:2" coordorigin="9024,5316" coordsize="413,2">
              <v:shape style="position:absolute;left:9024;top:5316;width:413;height:2" coordorigin="9024,5316" coordsize="413,0" path="m9024,5316l9437,5316e" filled="f" stroked="t" strokeweight=".580pt" strokecolor="#000000">
                <v:path arrowok="t"/>
              </v:shape>
            </v:group>
            <v:group style="position:absolute;left:9826;top:5316;width:408;height:2" coordorigin="9826,5316" coordsize="408,2">
              <v:shape style="position:absolute;left:9826;top:5316;width:408;height:2" coordorigin="9826,5316" coordsize="408,0" path="m9826,5316l10234,5316e" filled="f" stroked="t" strokeweight=".580pt" strokecolor="#000000">
                <v:path arrowok="t"/>
              </v:shape>
            </v:group>
            <v:group style="position:absolute;left:5827;top:5714;width:408;height:2" coordorigin="5827,5714" coordsize="408,2">
              <v:shape style="position:absolute;left:5827;top:5714;width:408;height:2" coordorigin="5827,5714" coordsize="408,0" path="m5827,5714l6235,5714e" filled="f" stroked="t" strokeweight=".580pt" strokecolor="#000000">
                <v:path arrowok="t"/>
              </v:shape>
            </v:group>
            <v:group style="position:absolute;left:6624;top:5714;width:413;height:2" coordorigin="6624,5714" coordsize="413,2">
              <v:shape style="position:absolute;left:6624;top:5714;width:413;height:2" coordorigin="6624,5714" coordsize="413,0" path="m6624,5714l7037,5714e" filled="f" stroked="t" strokeweight=".580pt" strokecolor="#000000">
                <v:path arrowok="t"/>
              </v:shape>
            </v:group>
            <v:group style="position:absolute;left:9024;top:5714;width:413;height:2" coordorigin="9024,5714" coordsize="413,2">
              <v:shape style="position:absolute;left:9024;top:5714;width:413;height:2" coordorigin="9024,5714" coordsize="413,0" path="m9024,5714l9437,5714e" filled="f" stroked="t" strokeweight=".580pt" strokecolor="#000000">
                <v:path arrowok="t"/>
              </v:shape>
            </v:group>
            <v:group style="position:absolute;left:9826;top:5714;width:408;height:2" coordorigin="9826,5714" coordsize="408,2">
              <v:shape style="position:absolute;left:9826;top:5714;width:408;height:2" coordorigin="9826,5714" coordsize="408,0" path="m9826,5714l10234,5714e" filled="f" stroked="t" strokeweight=".580pt" strokecolor="#000000">
                <v:path arrowok="t"/>
              </v:shape>
            </v:group>
            <v:group style="position:absolute;left:1824;top:6113;width:4411;height:2" coordorigin="1824,6113" coordsize="4411,2">
              <v:shape style="position:absolute;left:1824;top:6113;width:4411;height:2" coordorigin="1824,6113" coordsize="4411,0" path="m1824,6113l6235,6113e" filled="f" stroked="t" strokeweight=".580pt" strokecolor="#000000">
                <v:path arrowok="t"/>
              </v:shape>
            </v:group>
            <v:group style="position:absolute;left:6624;top:6113;width:413;height:2" coordorigin="6624,6113" coordsize="413,2">
              <v:shape style="position:absolute;left:6624;top:6113;width:413;height:2" coordorigin="6624,6113" coordsize="413,0" path="m6624,6113l7037,6113e" filled="f" stroked="t" strokeweight=".580pt" strokecolor="#000000">
                <v:path arrowok="t"/>
              </v:shape>
            </v:group>
            <v:group style="position:absolute;left:9024;top:6113;width:413;height:2" coordorigin="9024,6113" coordsize="413,2">
              <v:shape style="position:absolute;left:9024;top:6113;width:413;height:2" coordorigin="9024,6113" coordsize="413,0" path="m9024,6113l9437,6113e" filled="f" stroked="t" strokeweight=".580pt" strokecolor="#000000">
                <v:path arrowok="t"/>
              </v:shape>
            </v:group>
            <v:group style="position:absolute;left:9826;top:6113;width:408;height:2" coordorigin="9826,6113" coordsize="408,2">
              <v:shape style="position:absolute;left:9826;top:6113;width:408;height:2" coordorigin="9826,6113" coordsize="408,0" path="m9826,6113l10234,6113e" filled="f" stroked="t" strokeweight=".580pt" strokecolor="#000000">
                <v:path arrowok="t"/>
              </v:shape>
            </v:group>
            <v:group style="position:absolute;left:1829;top:6118;width:2;height:394" coordorigin="1829,6118" coordsize="2,394">
              <v:shape style="position:absolute;left:1829;top:6118;width:2;height:394" coordorigin="1829,6118" coordsize="0,394" path="m1829,6118l1829,6511e" filled="f" stroked="t" strokeweight=".580pt" strokecolor="#000000">
                <v:path arrowok="t"/>
              </v:shape>
            </v:group>
            <v:group style="position:absolute;left:2232;top:6118;width:2;height:394" coordorigin="2232,6118" coordsize="2,394">
              <v:shape style="position:absolute;left:2232;top:6118;width:2;height:394" coordorigin="2232,6118" coordsize="0,394" path="m2232,6118l2232,6511e" filled="f" stroked="t" strokeweight=".580pt" strokecolor="#000000">
                <v:path arrowok="t"/>
              </v:shape>
            </v:group>
            <v:group style="position:absolute;left:2630;top:6118;width:2;height:394" coordorigin="2630,6118" coordsize="2,394">
              <v:shape style="position:absolute;left:2630;top:6118;width:2;height:394" coordorigin="2630,6118" coordsize="0,394" path="m2630,6118l2630,6511e" filled="f" stroked="t" strokeweight=".580pt" strokecolor="#000000">
                <v:path arrowok="t"/>
              </v:shape>
            </v:group>
            <v:group style="position:absolute;left:3830;top:6118;width:2;height:394" coordorigin="3830,6118" coordsize="2,394">
              <v:shape style="position:absolute;left:3830;top:6118;width:2;height:394" coordorigin="3830,6118" coordsize="0,394" path="m3830,6118l3830,6511e" filled="f" stroked="t" strokeweight=".580pt" strokecolor="#000000">
                <v:path arrowok="t"/>
              </v:shape>
            </v:group>
            <v:group style="position:absolute;left:4229;top:6118;width:2;height:394" coordorigin="4229,6118" coordsize="2,394">
              <v:shape style="position:absolute;left:4229;top:6118;width:2;height:394" coordorigin="4229,6118" coordsize="0,394" path="m4229,6118l4229,6511e" filled="f" stroked="t" strokeweight=".580pt" strokecolor="#000000">
                <v:path arrowok="t"/>
              </v:shape>
            </v:group>
            <v:group style="position:absolute;left:5429;top:6118;width:2;height:394" coordorigin="5429,6118" coordsize="2,394">
              <v:shape style="position:absolute;left:5429;top:6118;width:2;height:394" coordorigin="5429,6118" coordsize="0,394" path="m5429,6118l5429,6511e" filled="f" stroked="t" strokeweight=".580pt" strokecolor="#000000">
                <v:path arrowok="t"/>
              </v:shape>
            </v:group>
            <v:group style="position:absolute;left:1824;top:6516;width:4411;height:2" coordorigin="1824,6516" coordsize="4411,2">
              <v:shape style="position:absolute;left:1824;top:6516;width:4411;height:2" coordorigin="1824,6516" coordsize="4411,0" path="m1824,6516l6235,6516e" filled="f" stroked="t" strokeweight=".580pt" strokecolor="#000000">
                <v:path arrowok="t"/>
              </v:shape>
            </v:group>
            <v:group style="position:absolute;left:6624;top:6516;width:413;height:2" coordorigin="6624,6516" coordsize="413,2">
              <v:shape style="position:absolute;left:6624;top:6516;width:413;height:2" coordorigin="6624,6516" coordsize="413,0" path="m6624,6516l7037,6516e" filled="f" stroked="t" strokeweight=".580pt" strokecolor="#000000">
                <v:path arrowok="t"/>
              </v:shape>
            </v:group>
            <v:group style="position:absolute;left:9826;top:6516;width:408;height:2" coordorigin="9826,6516" coordsize="408,2">
              <v:shape style="position:absolute;left:9826;top:6516;width:408;height:2" coordorigin="9826,6516" coordsize="408,0" path="m9826,6516l10234,6516e" filled="f" stroked="t" strokeweight=".580pt" strokecolor="#000000">
                <v:path arrowok="t"/>
              </v:shape>
            </v:group>
            <v:group style="position:absolute;left:3024;top:6914;width:413;height:2" coordorigin="3024,6914" coordsize="413,2">
              <v:shape style="position:absolute;left:3024;top:6914;width:413;height:2" coordorigin="3024,6914" coordsize="413,0" path="m3024,6914l3437,6914e" filled="f" stroked="t" strokeweight=".580pt" strokecolor="#000000">
                <v:path arrowok="t"/>
              </v:shape>
            </v:group>
            <v:group style="position:absolute;left:4627;top:6914;width:408;height:2" coordorigin="4627,6914" coordsize="408,2">
              <v:shape style="position:absolute;left:4627;top:6914;width:408;height:2" coordorigin="4627,6914" coordsize="408,0" path="m4627,6914l5035,6914e" filled="f" stroked="t" strokeweight=".580pt" strokecolor="#000000">
                <v:path arrowok="t"/>
              </v:shape>
            </v:group>
            <v:group style="position:absolute;left:5827;top:6914;width:408;height:2" coordorigin="5827,6914" coordsize="408,2">
              <v:shape style="position:absolute;left:5827;top:6914;width:408;height:2" coordorigin="5827,6914" coordsize="408,0" path="m5827,6914l6235,6914e" filled="f" stroked="t" strokeweight=".580pt" strokecolor="#000000">
                <v:path arrowok="t"/>
              </v:shape>
            </v:group>
            <v:group style="position:absolute;left:6624;top:6914;width:413;height:2" coordorigin="6624,6914" coordsize="413,2">
              <v:shape style="position:absolute;left:6624;top:6914;width:413;height:2" coordorigin="6624,6914" coordsize="413,0" path="m6624,6914l7037,6914e" filled="f" stroked="t" strokeweight=".580pt" strokecolor="#000000">
                <v:path arrowok="t"/>
              </v:shape>
            </v:group>
            <v:group style="position:absolute;left:8227;top:5316;width:408;height:2" coordorigin="8227,5316" coordsize="408,2">
              <v:shape style="position:absolute;left:8227;top:5316;width:408;height:2" coordorigin="8227,5316" coordsize="408,0" path="m8227,5316l8635,5316e" filled="f" stroked="t" strokeweight=".580pt" strokecolor="#000000">
                <v:path arrowok="t"/>
              </v:shape>
            </v:group>
            <v:group style="position:absolute;left:8232;top:5321;width:2;height:5587" coordorigin="8232,5321" coordsize="2,5587">
              <v:shape style="position:absolute;left:8232;top:5321;width:2;height:5587" coordorigin="8232,5321" coordsize="0,5587" path="m8232,5321l8232,10908e" filled="f" stroked="t" strokeweight=".580pt" strokecolor="#000000">
                <v:path arrowok="t"/>
              </v:shape>
            </v:group>
            <v:group style="position:absolute;left:8630;top:5321;width:2;height:5587" coordorigin="8630,5321" coordsize="2,5587">
              <v:shape style="position:absolute;left:8630;top:5321;width:2;height:5587" coordorigin="8630,5321" coordsize="0,5587" path="m8630,5321l8630,10908e" filled="f" stroked="t" strokeweight=".580pt" strokecolor="#000000">
                <v:path arrowok="t"/>
              </v:shape>
            </v:group>
            <v:group style="position:absolute;left:8227;top:5714;width:408;height:2" coordorigin="8227,5714" coordsize="408,2">
              <v:shape style="position:absolute;left:8227;top:5714;width:408;height:2" coordorigin="8227,5714" coordsize="408,0" path="m8227,5714l8635,5714e" filled="f" stroked="t" strokeweight=".580pt" strokecolor="#000000">
                <v:path arrowok="t"/>
              </v:shape>
            </v:group>
            <v:group style="position:absolute;left:8227;top:6113;width:408;height:2" coordorigin="8227,6113" coordsize="408,2">
              <v:shape style="position:absolute;left:8227;top:6113;width:408;height:2" coordorigin="8227,6113" coordsize="408,0" path="m8227,6113l8635,6113e" filled="f" stroked="t" strokeweight=".580pt" strokecolor="#000000">
                <v:path arrowok="t"/>
              </v:shape>
            </v:group>
            <v:group style="position:absolute;left:8227;top:6516;width:408;height:2" coordorigin="8227,6516" coordsize="408,2">
              <v:shape style="position:absolute;left:8227;top:6516;width:408;height:2" coordorigin="8227,6516" coordsize="408,0" path="m8227,6516l8635,6516e" filled="f" stroked="t" strokeweight=".580pt" strokecolor="#000000">
                <v:path arrowok="t"/>
              </v:shape>
            </v:group>
            <v:group style="position:absolute;left:10627;top:5316;width:408;height:2" coordorigin="10627,5316" coordsize="408,2">
              <v:shape style="position:absolute;left:10627;top:5316;width:408;height:2" coordorigin="10627,5316" coordsize="408,0" path="m10627,5316l11035,5316e" filled="f" stroked="t" strokeweight=".580pt" strokecolor="#000000">
                <v:path arrowok="t"/>
              </v:shape>
            </v:group>
            <v:group style="position:absolute;left:10632;top:5321;width:2;height:5189" coordorigin="10632,5321" coordsize="2,5189">
              <v:shape style="position:absolute;left:10632;top:5321;width:2;height:5189" coordorigin="10632,5321" coordsize="0,5189" path="m10632,5321l10632,10510e" filled="f" stroked="t" strokeweight=".580pt" strokecolor="#000000">
                <v:path arrowok="t"/>
              </v:shape>
            </v:group>
            <v:group style="position:absolute;left:11030;top:5321;width:2;height:4790" coordorigin="11030,5321" coordsize="2,4790">
              <v:shape style="position:absolute;left:11030;top:5321;width:2;height:4790" coordorigin="11030,5321" coordsize="0,4790" path="m11030,5321l11030,10111e" filled="f" stroked="t" strokeweight=".580pt" strokecolor="#000000">
                <v:path arrowok="t"/>
              </v:shape>
            </v:group>
            <v:group style="position:absolute;left:10627;top:5714;width:408;height:2" coordorigin="10627,5714" coordsize="408,2">
              <v:shape style="position:absolute;left:10627;top:5714;width:408;height:2" coordorigin="10627,5714" coordsize="408,0" path="m10627,5714l11035,5714e" filled="f" stroked="t" strokeweight=".580pt" strokecolor="#000000">
                <v:path arrowok="t"/>
              </v:shape>
            </v:group>
            <v:group style="position:absolute;left:10627;top:6113;width:408;height:2" coordorigin="10627,6113" coordsize="408,2">
              <v:shape style="position:absolute;left:10627;top:6113;width:408;height:2" coordorigin="10627,6113" coordsize="408,0" path="m10627,6113l11035,6113e" filled="f" stroked="t" strokeweight=".580pt" strokecolor="#000000">
                <v:path arrowok="t"/>
              </v:shape>
            </v:group>
            <v:group style="position:absolute;left:10627;top:6516;width:408;height:2" coordorigin="10627,6516" coordsize="408,2">
              <v:shape style="position:absolute;left:10627;top:6516;width:408;height:2" coordorigin="10627,6516" coordsize="408,0" path="m10627,6516l11035,6516e" filled="f" stroked="t" strokeweight=".580pt" strokecolor="#000000">
                <v:path arrowok="t"/>
              </v:shape>
            </v:group>
            <v:group style="position:absolute;left:7824;top:6914;width:3211;height:2" coordorigin="7824,6914" coordsize="3211,2">
              <v:shape style="position:absolute;left:7824;top:6914;width:3211;height:2" coordorigin="7824,6914" coordsize="3211,0" path="m7824,6914l11035,6914e" filled="f" stroked="t" strokeweight=".580pt" strokecolor="#000000">
                <v:path arrowok="t"/>
              </v:shape>
            </v:group>
            <v:group style="position:absolute;left:7829;top:6919;width:2;height:389" coordorigin="7829,6919" coordsize="2,389">
              <v:shape style="position:absolute;left:7829;top:6919;width:2;height:389" coordorigin="7829,6919" coordsize="0,389" path="m7829,6919l7829,7308e" filled="f" stroked="t" strokeweight=".580pt" strokecolor="#000000">
                <v:path arrowok="t"/>
              </v:shape>
            </v:group>
            <v:group style="position:absolute;left:9029;top:6919;width:2;height:389" coordorigin="9029,6919" coordsize="2,389">
              <v:shape style="position:absolute;left:9029;top:6919;width:2;height:389" coordorigin="9029,6919" coordsize="0,389" path="m9029,6919l9029,7308e" filled="f" stroked="t" strokeweight=".580pt" strokecolor="#000000">
                <v:path arrowok="t"/>
              </v:shape>
            </v:group>
            <v:group style="position:absolute;left:9432;top:6919;width:2;height:389" coordorigin="9432,6919" coordsize="2,389">
              <v:shape style="position:absolute;left:9432;top:6919;width:2;height:389" coordorigin="9432,6919" coordsize="0,389" path="m9432,6919l9432,7308e" filled="f" stroked="t" strokeweight=".580pt" strokecolor="#000000">
                <v:path arrowok="t"/>
              </v:shape>
            </v:group>
            <v:group style="position:absolute;left:3024;top:7313;width:413;height:2" coordorigin="3024,7313" coordsize="413,2">
              <v:shape style="position:absolute;left:3024;top:7313;width:413;height:2" coordorigin="3024,7313" coordsize="413,0" path="m3024,7313l3437,7313e" filled="f" stroked="t" strokeweight=".580pt" strokecolor="#000000">
                <v:path arrowok="t"/>
              </v:shape>
            </v:group>
            <v:group style="position:absolute;left:4627;top:7313;width:408;height:2" coordorigin="4627,7313" coordsize="408,2">
              <v:shape style="position:absolute;left:4627;top:7313;width:408;height:2" coordorigin="4627,7313" coordsize="408,0" path="m4627,7313l5035,7313e" filled="f" stroked="t" strokeweight=".580pt" strokecolor="#000000">
                <v:path arrowok="t"/>
              </v:shape>
            </v:group>
            <v:group style="position:absolute;left:5827;top:7313;width:408;height:2" coordorigin="5827,7313" coordsize="408,2">
              <v:shape style="position:absolute;left:5827;top:7313;width:408;height:2" coordorigin="5827,7313" coordsize="408,0" path="m5827,7313l6235,7313e" filled="f" stroked="t" strokeweight=".580pt" strokecolor="#000000">
                <v:path arrowok="t"/>
              </v:shape>
            </v:group>
            <v:group style="position:absolute;left:6624;top:7313;width:413;height:2" coordorigin="6624,7313" coordsize="413,2">
              <v:shape style="position:absolute;left:6624;top:7313;width:413;height:2" coordorigin="6624,7313" coordsize="413,0" path="m6624,7313l7037,7313e" filled="f" stroked="t" strokeweight=".580pt" strokecolor="#000000">
                <v:path arrowok="t"/>
              </v:shape>
            </v:group>
            <v:group style="position:absolute;left:7824;top:7313;width:3211;height:2" coordorigin="7824,7313" coordsize="3211,2">
              <v:shape style="position:absolute;left:7824;top:7313;width:3211;height:2" coordorigin="7824,7313" coordsize="3211,0" path="m7824,7313l11035,7313e" filled="f" stroked="t" strokeweight=".580pt" strokecolor="#000000">
                <v:path arrowok="t"/>
              </v:shape>
            </v:group>
            <v:group style="position:absolute;left:3024;top:7716;width:413;height:2" coordorigin="3024,7716" coordsize="413,2">
              <v:shape style="position:absolute;left:3024;top:7716;width:413;height:2" coordorigin="3024,7716" coordsize="413,0" path="m3024,7716l3437,7716e" filled="f" stroked="t" strokeweight=".580pt" strokecolor="#000000">
                <v:path arrowok="t"/>
              </v:shape>
            </v:group>
            <v:group style="position:absolute;left:4627;top:7716;width:408;height:2" coordorigin="4627,7716" coordsize="408,2">
              <v:shape style="position:absolute;left:4627;top:7716;width:408;height:2" coordorigin="4627,7716" coordsize="408,0" path="m4627,7716l5035,7716e" filled="f" stroked="t" strokeweight=".580pt" strokecolor="#000000">
                <v:path arrowok="t"/>
              </v:shape>
            </v:group>
            <v:group style="position:absolute;left:5827;top:7716;width:408;height:2" coordorigin="5827,7716" coordsize="408,2">
              <v:shape style="position:absolute;left:5827;top:7716;width:408;height:2" coordorigin="5827,7716" coordsize="408,0" path="m5827,7716l6235,7716e" filled="f" stroked="t" strokeweight=".580pt" strokecolor="#000000">
                <v:path arrowok="t"/>
              </v:shape>
            </v:group>
            <v:group style="position:absolute;left:8227;top:7716;width:408;height:2" coordorigin="8227,7716" coordsize="408,2">
              <v:shape style="position:absolute;left:8227;top:7716;width:408;height:2" coordorigin="8227,7716" coordsize="408,0" path="m8227,7716l8635,7716e" filled="f" stroked="t" strokeweight=".580pt" strokecolor="#000000">
                <v:path arrowok="t"/>
              </v:shape>
            </v:group>
            <v:group style="position:absolute;left:9826;top:7716;width:408;height:2" coordorigin="9826,7716" coordsize="408,2">
              <v:shape style="position:absolute;left:9826;top:7716;width:408;height:2" coordorigin="9826,7716" coordsize="408,0" path="m9826,7716l10234,7716e" filled="f" stroked="t" strokeweight=".580pt" strokecolor="#000000">
                <v:path arrowok="t"/>
              </v:shape>
            </v:group>
            <v:group style="position:absolute;left:10627;top:7716;width:408;height:2" coordorigin="10627,7716" coordsize="408,2">
              <v:shape style="position:absolute;left:10627;top:7716;width:408;height:2" coordorigin="10627,7716" coordsize="408,0" path="m10627,7716l11035,7716e" filled="f" stroked="t" strokeweight=".580pt" strokecolor="#000000">
                <v:path arrowok="t"/>
              </v:shape>
            </v:group>
            <v:group style="position:absolute;left:4627;top:8114;width:408;height:2" coordorigin="4627,8114" coordsize="408,2">
              <v:shape style="position:absolute;left:4627;top:8114;width:408;height:2" coordorigin="4627,8114" coordsize="408,0" path="m4627,8114l5035,8114e" filled="f" stroked="t" strokeweight=".580pt" strokecolor="#000000">
                <v:path arrowok="t"/>
              </v:shape>
            </v:group>
            <v:group style="position:absolute;left:5827;top:8114;width:408;height:2" coordorigin="5827,8114" coordsize="408,2">
              <v:shape style="position:absolute;left:5827;top:8114;width:408;height:2" coordorigin="5827,8114" coordsize="408,0" path="m5827,8114l6235,8114e" filled="f" stroked="t" strokeweight=".580pt" strokecolor="#000000">
                <v:path arrowok="t"/>
              </v:shape>
            </v:group>
            <v:group style="position:absolute;left:8227;top:8114;width:408;height:2" coordorigin="8227,8114" coordsize="408,2">
              <v:shape style="position:absolute;left:8227;top:8114;width:408;height:2" coordorigin="8227,8114" coordsize="408,0" path="m8227,8114l8635,8114e" filled="f" stroked="t" strokeweight=".580pt" strokecolor="#000000">
                <v:path arrowok="t"/>
              </v:shape>
            </v:group>
            <v:group style="position:absolute;left:10627;top:8114;width:408;height:2" coordorigin="10627,8114" coordsize="408,2">
              <v:shape style="position:absolute;left:10627;top:8114;width:408;height:2" coordorigin="10627,8114" coordsize="408,0" path="m10627,8114l11035,8114e" filled="f" stroked="t" strokeweight=".580pt" strokecolor="#000000">
                <v:path arrowok="t"/>
              </v:shape>
            </v:group>
            <v:group style="position:absolute;left:7824;top:8513;width:2410;height:2" coordorigin="7824,8513" coordsize="2410,2">
              <v:shape style="position:absolute;left:7824;top:8513;width:2410;height:2" coordorigin="7824,8513" coordsize="2410,0" path="m7824,8513l10234,8513e" filled="f" stroked="t" strokeweight=".580pt" strokecolor="#000000">
                <v:path arrowok="t"/>
              </v:shape>
            </v:group>
            <v:group style="position:absolute;left:10627;top:8513;width:408;height:2" coordorigin="10627,8513" coordsize="408,2">
              <v:shape style="position:absolute;left:10627;top:8513;width:408;height:2" coordorigin="10627,8513" coordsize="408,0" path="m10627,8513l11035,8513e" filled="f" stroked="t" strokeweight=".580pt" strokecolor="#000000">
                <v:path arrowok="t"/>
              </v:shape>
            </v:group>
            <v:group style="position:absolute;left:7829;top:8518;width:2;height:394" coordorigin="7829,8518" coordsize="2,394">
              <v:shape style="position:absolute;left:7829;top:8518;width:2;height:394" coordorigin="7829,8518" coordsize="0,394" path="m7829,8518l7829,8911e" filled="f" stroked="t" strokeweight=".580pt" strokecolor="#000000">
                <v:path arrowok="t"/>
              </v:shape>
            </v:group>
            <v:group style="position:absolute;left:9029;top:8518;width:2;height:394" coordorigin="9029,8518" coordsize="2,394">
              <v:shape style="position:absolute;left:9029;top:8518;width:2;height:394" coordorigin="9029,8518" coordsize="0,394" path="m9029,8518l9029,8911e" filled="f" stroked="t" strokeweight=".580pt" strokecolor="#000000">
                <v:path arrowok="t"/>
              </v:shape>
            </v:group>
            <v:group style="position:absolute;left:9432;top:8518;width:2;height:394" coordorigin="9432,8518" coordsize="2,394">
              <v:shape style="position:absolute;left:9432;top:8518;width:2;height:394" coordorigin="9432,8518" coordsize="0,394" path="m9432,8518l9432,8911e" filled="f" stroked="t" strokeweight=".580pt" strokecolor="#000000">
                <v:path arrowok="t"/>
              </v:shape>
            </v:group>
            <v:group style="position:absolute;left:9830;top:8518;width:2;height:394" coordorigin="9830,8518" coordsize="2,394">
              <v:shape style="position:absolute;left:9830;top:8518;width:2;height:394" coordorigin="9830,8518" coordsize="0,394" path="m9830,8518l9830,8911e" filled="f" stroked="t" strokeweight=".580pt" strokecolor="#000000">
                <v:path arrowok="t"/>
              </v:shape>
            </v:group>
            <v:group style="position:absolute;left:10229;top:8518;width:2;height:394" coordorigin="10229,8518" coordsize="2,394">
              <v:shape style="position:absolute;left:10229;top:8518;width:2;height:394" coordorigin="10229,8518" coordsize="0,394" path="m10229,8518l10229,8911e" filled="f" stroked="t" strokeweight=".580pt" strokecolor="#000000">
                <v:path arrowok="t"/>
              </v:shape>
            </v:group>
            <v:group style="position:absolute;left:7824;top:8916;width:2410;height:2" coordorigin="7824,8916" coordsize="2410,2">
              <v:shape style="position:absolute;left:7824;top:8916;width:2410;height:2" coordorigin="7824,8916" coordsize="2410,0" path="m7824,8916l10234,8916e" filled="f" stroked="t" strokeweight=".580pt" strokecolor="#000000">
                <v:path arrowok="t"/>
              </v:shape>
            </v:group>
            <v:group style="position:absolute;left:10627;top:8916;width:408;height:2" coordorigin="10627,8916" coordsize="408,2">
              <v:shape style="position:absolute;left:10627;top:8916;width:408;height:2" coordorigin="10627,8916" coordsize="408,0" path="m10627,8916l11035,8916e" filled="f" stroked="t" strokeweight=".580pt" strokecolor="#000000">
                <v:path arrowok="t"/>
              </v:shape>
            </v:group>
            <v:group style="position:absolute;left:8227;top:9314;width:408;height:2" coordorigin="8227,9314" coordsize="408,2">
              <v:shape style="position:absolute;left:8227;top:9314;width:408;height:2" coordorigin="8227,9314" coordsize="408,0" path="m8227,9314l8635,9314e" filled="f" stroked="t" strokeweight=".580pt" strokecolor="#000000">
                <v:path arrowok="t"/>
              </v:shape>
            </v:group>
            <v:group style="position:absolute;left:10627;top:9314;width:408;height:2" coordorigin="10627,9314" coordsize="408,2">
              <v:shape style="position:absolute;left:10627;top:9314;width:408;height:2" coordorigin="10627,9314" coordsize="408,0" path="m10627,9314l11035,9314e" filled="f" stroked="t" strokeweight=".580pt" strokecolor="#000000">
                <v:path arrowok="t"/>
              </v:shape>
            </v:group>
            <v:group style="position:absolute;left:8227;top:9713;width:408;height:2" coordorigin="8227,9713" coordsize="408,2">
              <v:shape style="position:absolute;left:8227;top:9713;width:408;height:2" coordorigin="8227,9713" coordsize="408,0" path="m8227,9713l8635,9713e" filled="f" stroked="t" strokeweight=".580pt" strokecolor="#000000">
                <v:path arrowok="t"/>
              </v:shape>
            </v:group>
            <v:group style="position:absolute;left:10627;top:9713;width:408;height:2" coordorigin="10627,9713" coordsize="408,2">
              <v:shape style="position:absolute;left:10627;top:9713;width:408;height:2" coordorigin="10627,9713" coordsize="408,0" path="m10627,9713l11035,9713e" filled="f" stroked="t" strokeweight=".580pt" strokecolor="#000000">
                <v:path arrowok="t"/>
              </v:shape>
            </v:group>
            <v:group style="position:absolute;left:9826;top:9314;width:408;height:2" coordorigin="9826,9314" coordsize="408,2">
              <v:shape style="position:absolute;left:9826;top:9314;width:408;height:2" coordorigin="9826,9314" coordsize="408,0" path="m9826,9314l10234,9314e" filled="f" stroked="t" strokeweight=".580pt" strokecolor="#000000">
                <v:path arrowok="t"/>
              </v:shape>
            </v:group>
            <v:group style="position:absolute;left:9830;top:9319;width:2;height:2390" coordorigin="9830,9319" coordsize="2,2390">
              <v:shape style="position:absolute;left:9830;top:9319;width:2;height:2390" coordorigin="9830,9319" coordsize="0,2390" path="m9830,9319l9830,11710e" filled="f" stroked="t" strokeweight=".580pt" strokecolor="#000000">
                <v:path arrowok="t"/>
              </v:shape>
            </v:group>
            <v:group style="position:absolute;left:10229;top:9319;width:2;height:2390" coordorigin="10229,9319" coordsize="2,2390">
              <v:shape style="position:absolute;left:10229;top:9319;width:2;height:2390" coordorigin="10229,9319" coordsize="0,2390" path="m10229,9319l10229,11710e" filled="f" stroked="t" strokeweight=".580pt" strokecolor="#000000">
                <v:path arrowok="t"/>
              </v:shape>
            </v:group>
            <v:group style="position:absolute;left:9826;top:9713;width:408;height:2" coordorigin="9826,9713" coordsize="408,2">
              <v:shape style="position:absolute;left:9826;top:9713;width:408;height:2" coordorigin="9826,9713" coordsize="408,0" path="m9826,9713l10234,9713e" filled="f" stroked="t" strokeweight=".580pt" strokecolor="#000000">
                <v:path arrowok="t"/>
              </v:shape>
            </v:group>
            <v:group style="position:absolute;left:5026;top:10116;width:6010;height:2" coordorigin="5026,10116" coordsize="6010,2">
              <v:shape style="position:absolute;left:5026;top:10116;width:6010;height:2" coordorigin="5026,10116" coordsize="6010,0" path="m5026,10116l11035,10116e" filled="f" stroked="t" strokeweight=".580pt" strokecolor="#000000">
                <v:path arrowok="t"/>
              </v:shape>
            </v:group>
            <v:group style="position:absolute;left:5030;top:10121;width:2;height:389" coordorigin="5030,10121" coordsize="2,389">
              <v:shape style="position:absolute;left:5030;top:10121;width:2;height:389" coordorigin="5030,10121" coordsize="0,389" path="m5030,10121l5030,10510e" filled="f" stroked="t" strokeweight=".580pt" strokecolor="#000000">
                <v:path arrowok="t"/>
              </v:shape>
            </v:group>
            <v:group style="position:absolute;left:5429;top:10121;width:2;height:389" coordorigin="5429,10121" coordsize="2,389">
              <v:shape style="position:absolute;left:5429;top:10121;width:2;height:389" coordorigin="5429,10121" coordsize="0,389" path="m5429,10121l5429,10510e" filled="f" stroked="t" strokeweight=".580pt" strokecolor="#000000">
                <v:path arrowok="t"/>
              </v:shape>
            </v:group>
            <v:group style="position:absolute;left:5832;top:10121;width:2;height:389" coordorigin="5832,10121" coordsize="2,389">
              <v:shape style="position:absolute;left:5832;top:10121;width:2;height:389" coordorigin="5832,10121" coordsize="0,389" path="m5832,10121l5832,10510e" filled="f" stroked="t" strokeweight=".580pt" strokecolor="#000000">
                <v:path arrowok="t"/>
              </v:shape>
            </v:group>
            <v:group style="position:absolute;left:6230;top:10121;width:2;height:389" coordorigin="6230,10121" coordsize="2,389">
              <v:shape style="position:absolute;left:6230;top:10121;width:2;height:389" coordorigin="6230,10121" coordsize="0,389" path="m6230,10121l6230,10510e" filled="f" stroked="t" strokeweight=".580pt" strokecolor="#000000">
                <v:path arrowok="t"/>
              </v:shape>
            </v:group>
            <v:group style="position:absolute;left:6629;top:10121;width:2;height:389" coordorigin="6629,10121" coordsize="2,389">
              <v:shape style="position:absolute;left:6629;top:10121;width:2;height:389" coordorigin="6629,10121" coordsize="0,389" path="m6629,10121l6629,10510e" filled="f" stroked="t" strokeweight=".580pt" strokecolor="#000000">
                <v:path arrowok="t"/>
              </v:shape>
            </v:group>
            <v:group style="position:absolute;left:7032;top:10121;width:2;height:389" coordorigin="7032,10121" coordsize="2,389">
              <v:shape style="position:absolute;left:7032;top:10121;width:2;height:389" coordorigin="7032,10121" coordsize="0,389" path="m7032,10121l7032,10510e" filled="f" stroked="t" strokeweight=".580pt" strokecolor="#000000">
                <v:path arrowok="t"/>
              </v:shape>
            </v:group>
            <v:group style="position:absolute;left:7430;top:10121;width:2;height:389" coordorigin="7430,10121" coordsize="2,389">
              <v:shape style="position:absolute;left:7430;top:10121;width:2;height:389" coordorigin="7430,10121" coordsize="0,389" path="m7430,10121l7430,10510e" filled="f" stroked="t" strokeweight=".580pt" strokecolor="#000000">
                <v:path arrowok="t"/>
              </v:shape>
            </v:group>
            <v:group style="position:absolute;left:7829;top:10121;width:2;height:389" coordorigin="7829,10121" coordsize="2,389">
              <v:shape style="position:absolute;left:7829;top:10121;width:2;height:389" coordorigin="7829,10121" coordsize="0,389" path="m7829,10121l7829,10510e" filled="f" stroked="t" strokeweight=".580pt" strokecolor="#000000">
                <v:path arrowok="t"/>
              </v:shape>
            </v:group>
            <v:group style="position:absolute;left:9029;top:10121;width:2;height:389" coordorigin="9029,10121" coordsize="2,389">
              <v:shape style="position:absolute;left:9029;top:10121;width:2;height:389" coordorigin="9029,10121" coordsize="0,389" path="m9029,10121l9029,10510e" filled="f" stroked="t" strokeweight=".580pt" strokecolor="#000000">
                <v:path arrowok="t"/>
              </v:shape>
            </v:group>
            <v:group style="position:absolute;left:9432;top:10121;width:2;height:389" coordorigin="9432,10121" coordsize="2,389">
              <v:shape style="position:absolute;left:9432;top:10121;width:2;height:389" coordorigin="9432,10121" coordsize="0,389" path="m9432,10121l9432,10510e" filled="f" stroked="t" strokeweight=".580pt" strokecolor="#000000">
                <v:path arrowok="t"/>
              </v:shape>
            </v:group>
            <v:group style="position:absolute;left:5026;top:10514;width:5611;height:2" coordorigin="5026,10514" coordsize="5611,2">
              <v:shape style="position:absolute;left:5026;top:10514;width:5611;height:2" coordorigin="5026,10514" coordsize="5611,0" path="m5026,10514l10637,10514e" filled="f" stroked="t" strokeweight=".580pt" strokecolor="#000000">
                <v:path arrowok="t"/>
              </v:shape>
            </v:group>
            <v:group style="position:absolute;left:8227;top:10913;width:408;height:2" coordorigin="8227,10913" coordsize="408,2">
              <v:shape style="position:absolute;left:8227;top:10913;width:408;height:2" coordorigin="8227,10913" coordsize="408,0" path="m8227,10913l8635,10913e" filled="f" stroked="t" strokeweight=".580pt" strokecolor="#000000">
                <v:path arrowok="t"/>
              </v:shape>
            </v:group>
            <v:group style="position:absolute;left:9826;top:10913;width:408;height:2" coordorigin="9826,10913" coordsize="408,2">
              <v:shape style="position:absolute;left:9826;top:10913;width:408;height:2" coordorigin="9826,10913" coordsize="408,0" path="m9826,10913l10234,10913e" filled="f" stroked="t" strokeweight=".580pt" strokecolor="#000000">
                <v:path arrowok="t"/>
              </v:shape>
            </v:group>
            <v:group style="position:absolute;left:9826;top:11316;width:408;height:2" coordorigin="9826,11316" coordsize="408,2">
              <v:shape style="position:absolute;left:9826;top:11316;width:408;height:2" coordorigin="9826,11316" coordsize="408,0" path="m9826,11316l10234,11316e" filled="f" stroked="t" strokeweight=".580pt" strokecolor="#000000">
                <v:path arrowok="t"/>
              </v:shape>
            </v:group>
            <v:group style="position:absolute;left:9826;top:11714;width:408;height:2" coordorigin="9826,11714" coordsize="408,2">
              <v:shape style="position:absolute;left:9826;top:11714;width:408;height:2" coordorigin="9826,11714" coordsize="408,0" path="m9826,11714l10234,11714e" filled="f" stroked="t" strokeweight=".580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10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d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ó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3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2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-2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ó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(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5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9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–1556)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2" w:after="0" w:line="364" w:lineRule="exact"/>
        <w:ind w:left="1394" w:right="-20"/>
        <w:jc w:val="lef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4"/>
        </w:rPr>
        <w:t>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3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77" w:after="0" w:line="240" w:lineRule="auto"/>
        <w:ind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13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Ú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c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5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ír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tt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40" w:lineRule="auto"/>
        <w:ind w:left="180" w:right="-20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Jé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zai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spacing w:before="13" w:after="0" w:line="250" w:lineRule="auto"/>
        <w:ind w:left="180" w:right="63" w:firstLine="-180"/>
        <w:jc w:val="both"/>
        <w:rPr>
          <w:rFonts w:ascii="Times New Roman" w:hAnsi="Times New Roman" w:cs="Times New Roman" w:eastAsia="Times New Roman"/>
          <w:sz w:val="21"/>
          <w:szCs w:val="21"/>
        </w:rPr>
      </w:pPr>
      <w:rPr/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  <w:b/>
          <w:bCs/>
        </w:rPr>
        <w:t>17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li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b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ö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ö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v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ü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2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ú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f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ő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1"/>
          <w:szCs w:val="21"/>
          <w:spacing w:val="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ű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é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j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e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g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yhá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z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1"/>
          <w:szCs w:val="21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ügyekbe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2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ha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á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1"/>
          <w:szCs w:val="21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0"/>
        </w:rPr>
        <w:t>oka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1"/>
          <w:szCs w:val="21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hoz</w:t>
      </w:r>
      <w:r>
        <w:rPr>
          <w:rFonts w:ascii="Times New Roman" w:hAnsi="Times New Roman" w:cs="Times New Roman" w:eastAsia="Times New Roman"/>
          <w:sz w:val="21"/>
          <w:szCs w:val="21"/>
          <w:spacing w:val="2"/>
          <w:w w:val="102"/>
        </w:rPr>
        <w:t>zon</w:t>
      </w:r>
      <w:r>
        <w:rPr>
          <w:rFonts w:ascii="Times New Roman" w:hAnsi="Times New Roman" w:cs="Times New Roman" w:eastAsia="Times New Roman"/>
          <w:sz w:val="21"/>
          <w:szCs w:val="21"/>
          <w:spacing w:val="0"/>
          <w:w w:val="100"/>
        </w:rPr>
      </w:r>
    </w:p>
    <w:p>
      <w:pPr>
        <w:jc w:val="both"/>
        <w:spacing w:after="0"/>
        <w:sectPr>
          <w:pgMar w:footer="0" w:header="0" w:top="360" w:bottom="280" w:left="440" w:right="260"/>
          <w:footerReference w:type="default" r:id="rId19"/>
          <w:pgSz w:w="11900" w:h="16840"/>
          <w:cols w:num="2" w:equalWidth="0">
            <w:col w:w="4962" w:space="358"/>
            <w:col w:w="5880"/>
          </w:cols>
        </w:sectPr>
      </w:pPr>
      <w:rPr/>
    </w:p>
    <w:p>
      <w:pPr>
        <w:spacing w:before="34" w:after="0" w:line="261" w:lineRule="auto"/>
        <w:ind w:left="1487" w:right="4642" w:firstLine="-891"/>
        <w:jc w:val="left"/>
        <w:tabs>
          <w:tab w:pos="1080" w:val="left"/>
          <w:tab w:pos="1900" w:val="left"/>
          <w:tab w:pos="2300" w:val="left"/>
          <w:tab w:pos="2680" w:val="left"/>
          <w:tab w:pos="3080" w:val="left"/>
          <w:tab w:pos="3480" w:val="left"/>
          <w:tab w:pos="3880" w:val="left"/>
          <w:tab w:pos="4280" w:val="left"/>
          <w:tab w:pos="4700" w:val="left"/>
          <w:tab w:pos="5080" w:val="left"/>
          <w:tab w:pos="5500" w:val="left"/>
          <w:tab w:pos="5900" w:val="left"/>
          <w:tab w:pos="62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7"/>
        </w:rPr>
        <w:t>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47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7"/>
        </w:rPr>
        <w:t>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54" w:after="0" w:line="240" w:lineRule="auto"/>
        <w:ind w:right="2336"/>
        <w:jc w:val="right"/>
        <w:tabs>
          <w:tab w:pos="1200" w:val="left"/>
          <w:tab w:pos="71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9"/>
          <w:position w:val="-7"/>
        </w:rPr>
        <w:t>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32" w:after="0" w:line="274" w:lineRule="auto"/>
        <w:ind w:left="1440" w:right="2291" w:firstLine="47"/>
        <w:jc w:val="right"/>
        <w:tabs>
          <w:tab w:pos="2580" w:val="left"/>
          <w:tab w:pos="2620" w:val="left"/>
          <w:tab w:pos="4120" w:val="left"/>
          <w:tab w:pos="4200" w:val="left"/>
          <w:tab w:pos="5320" w:val="left"/>
          <w:tab w:pos="5400" w:val="left"/>
          <w:tab w:pos="6940" w:val="left"/>
          <w:tab w:pos="7020" w:val="left"/>
          <w:tab w:pos="8580" w:val="left"/>
          <w:tab w:pos="862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7"/>
        </w:rPr>
        <w:t>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7"/>
        </w:rPr>
        <w:t>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7"/>
        </w:rPr>
        <w:t>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J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Í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32" w:after="0" w:line="240" w:lineRule="auto"/>
        <w:ind w:right="1519"/>
        <w:jc w:val="right"/>
        <w:tabs>
          <w:tab w:pos="1140" w:val="left"/>
          <w:tab w:pos="2740" w:val="left"/>
          <w:tab w:pos="3940" w:val="left"/>
          <w:tab w:pos="5560" w:val="left"/>
          <w:tab w:pos="7160" w:val="left"/>
          <w:tab w:pos="78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99"/>
          <w:position w:val="-7"/>
        </w:rPr>
        <w:t>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37" w:after="0" w:line="240" w:lineRule="auto"/>
        <w:ind w:right="742"/>
        <w:jc w:val="right"/>
        <w:tabs>
          <w:tab w:pos="1160" w:val="left"/>
          <w:tab w:pos="2800" w:val="left"/>
          <w:tab w:pos="3900" w:val="left"/>
          <w:tab w:pos="4400" w:val="left"/>
          <w:tab w:pos="6000" w:val="left"/>
          <w:tab w:pos="6400" w:val="left"/>
          <w:tab w:pos="7200" w:val="left"/>
          <w:tab w:pos="7600" w:val="left"/>
          <w:tab w:pos="8000" w:val="left"/>
          <w:tab w:pos="8400" w:val="left"/>
          <w:tab w:pos="88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spacing w:val="1"/>
          <w:w w:val="100"/>
          <w:position w:val="-7"/>
        </w:rPr>
        <w:t>9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10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H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32" w:after="0" w:line="261" w:lineRule="auto"/>
        <w:ind w:left="2703" w:right="1441" w:firstLine="-508"/>
        <w:jc w:val="left"/>
        <w:tabs>
          <w:tab w:pos="3100" w:val="left"/>
          <w:tab w:pos="3500" w:val="left"/>
          <w:tab w:pos="3900" w:val="left"/>
          <w:tab w:pos="4280" w:val="left"/>
          <w:tab w:pos="4680" w:val="left"/>
          <w:tab w:pos="5480" w:val="left"/>
          <w:tab w:pos="6280" w:val="left"/>
          <w:tab w:pos="7080" w:val="left"/>
          <w:tab w:pos="8680" w:val="left"/>
          <w:tab w:pos="94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11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F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54" w:after="0" w:line="261" w:lineRule="auto"/>
        <w:ind w:left="2638" w:right="688" w:firstLine="8"/>
        <w:jc w:val="right"/>
        <w:tabs>
          <w:tab w:pos="4200" w:val="left"/>
          <w:tab w:pos="5440" w:val="left"/>
          <w:tab w:pos="6240" w:val="left"/>
          <w:tab w:pos="7740" w:val="left"/>
          <w:tab w:pos="7840" w:val="left"/>
          <w:tab w:pos="8620" w:val="left"/>
          <w:tab w:pos="9400" w:val="left"/>
          <w:tab w:pos="10140" w:val="left"/>
          <w:tab w:pos="102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12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99"/>
          <w:position w:val="-7"/>
        </w:rPr>
        <w:t>13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V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49" w:after="0" w:line="280" w:lineRule="auto"/>
        <w:ind w:left="2609" w:right="688" w:firstLine="-1271"/>
        <w:jc w:val="right"/>
        <w:tabs>
          <w:tab w:pos="2240" w:val="left"/>
          <w:tab w:pos="2640" w:val="left"/>
          <w:tab w:pos="3020" w:val="left"/>
          <w:tab w:pos="3440" w:val="left"/>
          <w:tab w:pos="3800" w:val="left"/>
          <w:tab w:pos="4180" w:val="left"/>
          <w:tab w:pos="4220" w:val="left"/>
          <w:tab w:pos="5040" w:val="left"/>
          <w:tab w:pos="5370" w:val="left"/>
          <w:tab w:pos="5400" w:val="left"/>
          <w:tab w:pos="6200" w:val="left"/>
          <w:tab w:pos="7300" w:val="left"/>
          <w:tab w:pos="7800" w:val="left"/>
          <w:tab w:pos="8620" w:val="left"/>
          <w:tab w:pos="9020" w:val="left"/>
          <w:tab w:pos="9400" w:val="left"/>
          <w:tab w:pos="9800" w:val="left"/>
          <w:tab w:pos="1020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14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4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Ú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57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28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15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3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B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4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G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É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23" w:after="0" w:line="240" w:lineRule="auto"/>
        <w:ind w:right="742"/>
        <w:jc w:val="right"/>
        <w:tabs>
          <w:tab w:pos="24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w w:val="99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w w:val="10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76" w:after="0" w:line="274" w:lineRule="auto"/>
        <w:ind w:left="7891" w:right="610" w:firstLine="-497"/>
        <w:jc w:val="both"/>
        <w:tabs>
          <w:tab w:pos="9380" w:val="left"/>
          <w:tab w:pos="9500" w:val="left"/>
          <w:tab w:pos="1024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16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48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6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6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L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</w:t>
      </w:r>
      <w:r>
        <w:rPr>
          <w:rFonts w:ascii="Times New Roman" w:hAnsi="Times New Roman" w:cs="Times New Roman" w:eastAsia="Times New Roman"/>
          <w:sz w:val="28"/>
          <w:szCs w:val="28"/>
          <w:spacing w:val="1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Y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     </w:t>
      </w:r>
      <w:r>
        <w:rPr>
          <w:rFonts w:ascii="Times New Roman" w:hAnsi="Times New Roman" w:cs="Times New Roman" w:eastAsia="Times New Roman"/>
          <w:sz w:val="28"/>
          <w:szCs w:val="28"/>
          <w:spacing w:val="39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U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M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17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     </w:t>
      </w:r>
      <w:r>
        <w:rPr>
          <w:rFonts w:ascii="Times New Roman" w:hAnsi="Times New Roman" w:cs="Times New Roman" w:eastAsia="Times New Roman"/>
          <w:sz w:val="28"/>
          <w:szCs w:val="28"/>
          <w:spacing w:val="4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O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      </w:t>
      </w:r>
      <w:r>
        <w:rPr>
          <w:rFonts w:ascii="Times New Roman" w:hAnsi="Times New Roman" w:cs="Times New Roman" w:eastAsia="Times New Roman"/>
          <w:sz w:val="28"/>
          <w:szCs w:val="28"/>
          <w:spacing w:val="62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K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37" w:after="0" w:line="261" w:lineRule="auto"/>
        <w:ind w:left="7891" w:right="1042" w:firstLine="-3295"/>
        <w:jc w:val="left"/>
        <w:tabs>
          <w:tab w:pos="5080" w:val="left"/>
          <w:tab w:pos="5500" w:val="left"/>
          <w:tab w:pos="5880" w:val="left"/>
          <w:tab w:pos="6300" w:val="left"/>
          <w:tab w:pos="6700" w:val="left"/>
          <w:tab w:pos="7100" w:val="left"/>
          <w:tab w:pos="7500" w:val="left"/>
          <w:tab w:pos="7940" w:val="left"/>
          <w:tab w:pos="8280" w:val="left"/>
          <w:tab w:pos="9080" w:val="left"/>
          <w:tab w:pos="9480" w:val="left"/>
          <w:tab w:pos="9880" w:val="left"/>
        </w:tabs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16"/>
          <w:szCs w:val="16"/>
          <w:spacing w:val="-19"/>
          <w:w w:val="100"/>
          <w:position w:val="-7"/>
        </w:rPr>
        <w:t>18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P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Z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55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Á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C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85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I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-3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Ó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ab/>
        <w:tab/>
        <w:tab/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  <w:t>N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49" w:after="0" w:line="240" w:lineRule="auto"/>
        <w:ind w:right="1490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</w:rPr>
        <w:t>A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</w:rPr>
      </w:r>
    </w:p>
    <w:p>
      <w:pPr>
        <w:spacing w:before="81" w:after="0" w:line="316" w:lineRule="exact"/>
        <w:ind w:right="1505"/>
        <w:jc w:val="right"/>
        <w:rPr>
          <w:rFonts w:ascii="Times New Roman" w:hAnsi="Times New Roman" w:cs="Times New Roman" w:eastAsia="Times New Roman"/>
          <w:sz w:val="28"/>
          <w:szCs w:val="28"/>
        </w:rPr>
      </w:pPr>
      <w:rPr/>
      <w:r>
        <w:rPr>
          <w:rFonts w:ascii="Times New Roman" w:hAnsi="Times New Roman" w:cs="Times New Roman" w:eastAsia="Times New Roman"/>
          <w:sz w:val="28"/>
          <w:szCs w:val="28"/>
          <w:spacing w:val="0"/>
          <w:w w:val="99"/>
          <w:position w:val="-1"/>
        </w:rPr>
        <w:t>T</w:t>
      </w:r>
      <w:r>
        <w:rPr>
          <w:rFonts w:ascii="Times New Roman" w:hAnsi="Times New Roman" w:cs="Times New Roman" w:eastAsia="Times New Roman"/>
          <w:sz w:val="28"/>
          <w:szCs w:val="28"/>
          <w:spacing w:val="0"/>
          <w:w w:val="100"/>
          <w:position w:val="0"/>
        </w:rPr>
      </w:r>
    </w:p>
    <w:p>
      <w:pPr>
        <w:spacing w:before="1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40" w:lineRule="auto"/>
        <w:ind w:right="100"/>
        <w:jc w:val="righ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</w:t>
      </w:r>
    </w:p>
    <w:sectPr>
      <w:type w:val="continuous"/>
      <w:pgSz w:w="11900" w:h="16840"/>
      <w:pgMar w:top="1360" w:bottom="940" w:left="440" w:right="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238"/>
    <w:family w:val="roman"/>
    <w:pitch w:val="variable"/>
  </w:font>
  <w:font w:name="Arial">
    <w:altName w:val="Arial"/>
    <w:charset w:val="238"/>
    <w:family w:val="swiss"/>
    <w:pitch w:val="variable"/>
  </w:font>
  <w:font w:name="Lucida Sans Unicode">
    <w:altName w:val="Lucida Sans Unicode"/>
    <w:charset w:val="238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6.39978pt;margin-top:793.103882pt;width:10.0pt;height:14pt;mso-position-horizontal-relative:page;mso-position-vertical-relative:page;z-index:-1617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0.399811pt;margin-top:793.103882pt;width:16.000001pt;height:14pt;mso-position-horizontal-relative:page;mso-position-vertical-relative:page;z-index:-1616" type="#_x0000_t202" filled="f" stroked="f">
          <v:textbox inset="0,0,0,0">
            <w:txbxContent>
              <w:p>
                <w:pPr>
                  <w:spacing w:before="0" w:after="0" w:line="265" w:lineRule="exact"/>
                  <w:ind w:left="40" w:right="-2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4"/>
                    <w:szCs w:val="24"/>
                    <w:spacing w:val="0"/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footer" Target="footer4.xml"/><Relationship Id="rId17" Type="http://schemas.openxmlformats.org/officeDocument/2006/relationships/image" Target="media/image9.png"/><Relationship Id="rId18" Type="http://schemas.openxmlformats.org/officeDocument/2006/relationships/footer" Target="footer5.xml"/><Relationship Id="rId19" Type="http://schemas.openxmlformats.org/officeDocument/2006/relationships/footer" Target="footer6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2017-03-21T12:39:04Z</dcterms:created>
  <dcterms:modified xsi:type="dcterms:W3CDTF">2017-03-21T12:39:04Z</dcterms:modified>
</cp:coreProperties>
</file>